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9BA" w:rsidRPr="008102A1" w:rsidRDefault="00CE49BA" w:rsidP="00D25567">
      <w:pPr>
        <w:ind w:left="851"/>
        <w:jc w:val="right"/>
        <w:rPr>
          <w:sz w:val="26"/>
          <w:szCs w:val="26"/>
        </w:rPr>
      </w:pPr>
    </w:p>
    <w:p w:rsidR="00CE49BA" w:rsidRPr="008102A1" w:rsidRDefault="00CE49BA" w:rsidP="00D25567">
      <w:pPr>
        <w:ind w:left="851"/>
        <w:jc w:val="center"/>
        <w:rPr>
          <w:sz w:val="26"/>
          <w:szCs w:val="26"/>
        </w:rPr>
      </w:pPr>
      <w:r w:rsidRPr="008102A1">
        <w:rPr>
          <w:sz w:val="26"/>
          <w:szCs w:val="26"/>
        </w:rPr>
        <w:t>АДМИНИСТРАЦИЯ МУНИЦИПАЛЬНОГО ОБРАЗОВАНИЯ</w:t>
      </w:r>
    </w:p>
    <w:p w:rsidR="00CE49BA" w:rsidRPr="008102A1" w:rsidRDefault="00CE49BA" w:rsidP="00D25567">
      <w:pPr>
        <w:ind w:left="851"/>
        <w:jc w:val="center"/>
        <w:rPr>
          <w:sz w:val="26"/>
          <w:szCs w:val="26"/>
        </w:rPr>
      </w:pPr>
      <w:r w:rsidRPr="008102A1">
        <w:rPr>
          <w:sz w:val="26"/>
          <w:szCs w:val="26"/>
        </w:rPr>
        <w:t>«ГОРОД ВЫТЕГРА»</w:t>
      </w:r>
    </w:p>
    <w:p w:rsidR="00CE49BA" w:rsidRPr="008102A1" w:rsidRDefault="00CE49BA" w:rsidP="00D25567">
      <w:pPr>
        <w:ind w:left="851"/>
        <w:jc w:val="center"/>
        <w:rPr>
          <w:sz w:val="26"/>
          <w:szCs w:val="26"/>
        </w:rPr>
      </w:pPr>
    </w:p>
    <w:p w:rsidR="00CE49BA" w:rsidRPr="008102A1" w:rsidRDefault="00CE49BA" w:rsidP="00D25567">
      <w:pPr>
        <w:ind w:left="851"/>
        <w:jc w:val="center"/>
        <w:rPr>
          <w:sz w:val="26"/>
          <w:szCs w:val="26"/>
        </w:rPr>
      </w:pPr>
      <w:r w:rsidRPr="008102A1">
        <w:rPr>
          <w:sz w:val="26"/>
          <w:szCs w:val="26"/>
        </w:rPr>
        <w:t>ПОСТАНОВЛЕНИЕ</w:t>
      </w:r>
    </w:p>
    <w:p w:rsidR="00CE49BA" w:rsidRPr="008102A1" w:rsidRDefault="00CE49BA" w:rsidP="00D25567">
      <w:pPr>
        <w:ind w:left="851"/>
        <w:jc w:val="center"/>
        <w:rPr>
          <w:sz w:val="26"/>
          <w:szCs w:val="26"/>
        </w:rPr>
      </w:pPr>
    </w:p>
    <w:p w:rsidR="00CE49BA" w:rsidRPr="008102A1" w:rsidRDefault="00CE49BA" w:rsidP="00D25567">
      <w:pPr>
        <w:ind w:left="851" w:hanging="567"/>
        <w:rPr>
          <w:sz w:val="26"/>
          <w:szCs w:val="26"/>
        </w:rPr>
      </w:pPr>
      <w:r>
        <w:rPr>
          <w:sz w:val="26"/>
          <w:szCs w:val="26"/>
        </w:rPr>
        <w:t>от   31.01.2020                                           №41</w:t>
      </w:r>
    </w:p>
    <w:p w:rsidR="00CE49BA" w:rsidRPr="008102A1" w:rsidRDefault="00CE49BA" w:rsidP="00D25567">
      <w:pPr>
        <w:ind w:left="851"/>
        <w:rPr>
          <w:sz w:val="26"/>
          <w:szCs w:val="26"/>
        </w:rPr>
      </w:pPr>
      <w:r w:rsidRPr="008102A1">
        <w:rPr>
          <w:sz w:val="26"/>
          <w:szCs w:val="26"/>
        </w:rPr>
        <w:t xml:space="preserve">   </w:t>
      </w:r>
      <w:r>
        <w:rPr>
          <w:sz w:val="26"/>
          <w:szCs w:val="26"/>
        </w:rPr>
        <w:t xml:space="preserve">                  </w:t>
      </w:r>
      <w:r w:rsidRPr="008102A1">
        <w:rPr>
          <w:sz w:val="26"/>
          <w:szCs w:val="26"/>
        </w:rPr>
        <w:t>г.</w:t>
      </w:r>
      <w:r>
        <w:rPr>
          <w:sz w:val="26"/>
          <w:szCs w:val="26"/>
        </w:rPr>
        <w:t xml:space="preserve"> </w:t>
      </w:r>
      <w:r w:rsidRPr="008102A1">
        <w:rPr>
          <w:sz w:val="26"/>
          <w:szCs w:val="26"/>
        </w:rPr>
        <w:t>Вытегра</w:t>
      </w:r>
    </w:p>
    <w:p w:rsidR="00CE49BA" w:rsidRPr="008102A1" w:rsidRDefault="00CE49BA" w:rsidP="00D25567">
      <w:pPr>
        <w:ind w:left="851"/>
        <w:rPr>
          <w:sz w:val="26"/>
          <w:szCs w:val="26"/>
        </w:rPr>
      </w:pPr>
    </w:p>
    <w:p w:rsidR="00CE49BA" w:rsidRPr="008102A1" w:rsidRDefault="00CE49BA" w:rsidP="00D25567">
      <w:pPr>
        <w:rPr>
          <w:sz w:val="26"/>
          <w:szCs w:val="26"/>
        </w:rPr>
      </w:pPr>
      <w:r w:rsidRPr="008102A1">
        <w:rPr>
          <w:sz w:val="26"/>
          <w:szCs w:val="26"/>
        </w:rPr>
        <w:t xml:space="preserve">Об утверждении Административного </w:t>
      </w:r>
    </w:p>
    <w:p w:rsidR="00CE49BA" w:rsidRPr="008102A1" w:rsidRDefault="00CE49BA" w:rsidP="00D25567">
      <w:pPr>
        <w:rPr>
          <w:sz w:val="26"/>
          <w:szCs w:val="26"/>
        </w:rPr>
      </w:pPr>
      <w:r w:rsidRPr="008102A1">
        <w:rPr>
          <w:sz w:val="26"/>
          <w:szCs w:val="26"/>
        </w:rPr>
        <w:t xml:space="preserve">регламента предоставления </w:t>
      </w:r>
    </w:p>
    <w:p w:rsidR="00CE49BA" w:rsidRPr="008102A1" w:rsidRDefault="00CE49BA" w:rsidP="00D25567">
      <w:pPr>
        <w:rPr>
          <w:sz w:val="26"/>
          <w:szCs w:val="26"/>
        </w:rPr>
      </w:pPr>
      <w:r>
        <w:rPr>
          <w:sz w:val="26"/>
          <w:szCs w:val="26"/>
        </w:rPr>
        <w:t xml:space="preserve">муниципальной услуги </w:t>
      </w:r>
    </w:p>
    <w:p w:rsidR="00CE49BA" w:rsidRDefault="00CE49BA" w:rsidP="008C0E33">
      <w:pPr>
        <w:rPr>
          <w:sz w:val="26"/>
          <w:szCs w:val="26"/>
        </w:rPr>
      </w:pPr>
      <w:r w:rsidRPr="008102A1">
        <w:rPr>
          <w:sz w:val="26"/>
          <w:szCs w:val="26"/>
        </w:rPr>
        <w:t xml:space="preserve">по информационному обеспечению заявителей </w:t>
      </w:r>
    </w:p>
    <w:p w:rsidR="00CE49BA" w:rsidRDefault="00CE49BA" w:rsidP="008C0E33">
      <w:pPr>
        <w:rPr>
          <w:sz w:val="26"/>
          <w:szCs w:val="26"/>
        </w:rPr>
      </w:pPr>
      <w:r w:rsidRPr="008102A1">
        <w:rPr>
          <w:sz w:val="26"/>
          <w:szCs w:val="26"/>
        </w:rPr>
        <w:t xml:space="preserve">на основе архивных документов, </w:t>
      </w:r>
    </w:p>
    <w:p w:rsidR="00CE49BA" w:rsidRDefault="00CE49BA" w:rsidP="008C0E33">
      <w:pPr>
        <w:rPr>
          <w:sz w:val="26"/>
          <w:szCs w:val="26"/>
        </w:rPr>
      </w:pPr>
      <w:r w:rsidRPr="008102A1">
        <w:rPr>
          <w:sz w:val="26"/>
          <w:szCs w:val="26"/>
        </w:rPr>
        <w:t>хранящихся в муниципальном архиве</w:t>
      </w:r>
    </w:p>
    <w:p w:rsidR="00CE49BA" w:rsidRPr="008102A1" w:rsidRDefault="00CE49BA" w:rsidP="00D25567">
      <w:pPr>
        <w:ind w:left="851"/>
        <w:rPr>
          <w:sz w:val="26"/>
          <w:szCs w:val="26"/>
        </w:rPr>
      </w:pPr>
    </w:p>
    <w:p w:rsidR="00CE49BA" w:rsidRPr="008102A1" w:rsidRDefault="00CE49BA" w:rsidP="00D25567">
      <w:pPr>
        <w:ind w:firstLine="567"/>
        <w:jc w:val="both"/>
        <w:rPr>
          <w:sz w:val="26"/>
          <w:szCs w:val="26"/>
        </w:rPr>
      </w:pPr>
      <w:r w:rsidRPr="008102A1">
        <w:rPr>
          <w:sz w:val="26"/>
          <w:szCs w:val="26"/>
        </w:rPr>
        <w:t xml:space="preserve">В соответствии с Федеральным законом </w:t>
      </w:r>
      <w:r w:rsidRPr="008102A1">
        <w:rPr>
          <w:rStyle w:val="blk"/>
          <w:sz w:val="26"/>
          <w:szCs w:val="26"/>
        </w:rPr>
        <w:t>от 27 июля 2010 года № 210-ФЗ «Об организации предоставления государственных и муниципальных услуг» (с последующими изменениями)</w:t>
      </w:r>
      <w:r w:rsidRPr="008102A1">
        <w:rPr>
          <w:sz w:val="26"/>
          <w:szCs w:val="26"/>
        </w:rPr>
        <w:t>, Федеральным законом от 06 октября 2003 года № 131-ФЗ «Об общих принципах организации местного самоуправления в Россий</w:t>
      </w:r>
      <w:r>
        <w:rPr>
          <w:sz w:val="26"/>
          <w:szCs w:val="26"/>
        </w:rPr>
        <w:t>ской Федерации», статьями 4 и 34</w:t>
      </w:r>
      <w:r w:rsidRPr="008102A1">
        <w:rPr>
          <w:sz w:val="26"/>
          <w:szCs w:val="26"/>
        </w:rPr>
        <w:t xml:space="preserve"> Устава муниципального образования «Город Вытегра» </w:t>
      </w:r>
      <w:r w:rsidRPr="008102A1">
        <w:rPr>
          <w:b/>
          <w:sz w:val="26"/>
          <w:szCs w:val="26"/>
        </w:rPr>
        <w:t>ПОСТАНОВЛЯЮ</w:t>
      </w:r>
      <w:r w:rsidRPr="008102A1">
        <w:rPr>
          <w:sz w:val="26"/>
          <w:szCs w:val="26"/>
        </w:rPr>
        <w:t>:</w:t>
      </w:r>
    </w:p>
    <w:p w:rsidR="00CE49BA" w:rsidRPr="008102A1" w:rsidRDefault="00CE49BA" w:rsidP="00D25567">
      <w:pPr>
        <w:ind w:firstLine="567"/>
        <w:rPr>
          <w:sz w:val="26"/>
          <w:szCs w:val="26"/>
        </w:rPr>
      </w:pPr>
    </w:p>
    <w:p w:rsidR="00CE49BA" w:rsidRPr="008102A1" w:rsidRDefault="00CE49BA" w:rsidP="00D25567">
      <w:pPr>
        <w:pStyle w:val="ListParagraph"/>
        <w:numPr>
          <w:ilvl w:val="0"/>
          <w:numId w:val="19"/>
        </w:numPr>
        <w:tabs>
          <w:tab w:val="left" w:pos="993"/>
        </w:tabs>
        <w:ind w:left="0" w:firstLine="567"/>
        <w:rPr>
          <w:color w:val="auto"/>
          <w:sz w:val="26"/>
          <w:szCs w:val="26"/>
        </w:rPr>
      </w:pPr>
      <w:r w:rsidRPr="008102A1">
        <w:rPr>
          <w:color w:val="auto"/>
          <w:sz w:val="26"/>
          <w:szCs w:val="26"/>
        </w:rPr>
        <w:t>Утвердить Административный регламент предоставления муниципальной услуги по информационному обеспечению заявителей на основе архивных документов, хранящихся в муниципальном архиве (приложение 1).</w:t>
      </w:r>
    </w:p>
    <w:p w:rsidR="00CE49BA" w:rsidRPr="008102A1" w:rsidRDefault="00CE49BA" w:rsidP="006427F9">
      <w:pPr>
        <w:pStyle w:val="ListParagraph"/>
        <w:numPr>
          <w:ilvl w:val="0"/>
          <w:numId w:val="19"/>
        </w:numPr>
        <w:tabs>
          <w:tab w:val="left" w:pos="993"/>
        </w:tabs>
        <w:ind w:left="0" w:firstLine="567"/>
        <w:rPr>
          <w:rStyle w:val="blk"/>
          <w:color w:val="auto"/>
          <w:sz w:val="26"/>
          <w:szCs w:val="26"/>
        </w:rPr>
      </w:pPr>
      <w:r w:rsidRPr="008102A1">
        <w:rPr>
          <w:color w:val="auto"/>
          <w:sz w:val="26"/>
          <w:szCs w:val="26"/>
        </w:rPr>
        <w:t>Настоящее постановление в</w:t>
      </w:r>
      <w:r w:rsidRPr="008102A1">
        <w:rPr>
          <w:rStyle w:val="blk"/>
          <w:color w:val="auto"/>
          <w:sz w:val="26"/>
          <w:szCs w:val="26"/>
        </w:rPr>
        <w:t>ступает в силу с момента официального опубликования и подлежит размещению на официальном сайте муниципального образования «Город Вытегра» в информационно-телекоммуникационной сети «Интернет».</w:t>
      </w:r>
    </w:p>
    <w:p w:rsidR="00CE49BA" w:rsidRPr="008102A1" w:rsidRDefault="00CE49BA" w:rsidP="006427F9">
      <w:pPr>
        <w:pStyle w:val="ListParagraph"/>
        <w:numPr>
          <w:ilvl w:val="0"/>
          <w:numId w:val="19"/>
        </w:numPr>
        <w:tabs>
          <w:tab w:val="left" w:pos="993"/>
        </w:tabs>
        <w:ind w:left="0" w:firstLine="567"/>
        <w:rPr>
          <w:color w:val="auto"/>
          <w:sz w:val="26"/>
          <w:szCs w:val="26"/>
        </w:rPr>
      </w:pPr>
      <w:r w:rsidRPr="008102A1">
        <w:rPr>
          <w:color w:val="auto"/>
          <w:sz w:val="26"/>
          <w:szCs w:val="26"/>
        </w:rPr>
        <w:t xml:space="preserve">Текущий контроль за соблюдением и исполнением положений прилагаемого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решений,  контроль над полнотой и качеством </w:t>
      </w:r>
      <w:r w:rsidRPr="008102A1">
        <w:rPr>
          <w:color w:val="auto"/>
          <w:spacing w:val="-4"/>
          <w:sz w:val="26"/>
          <w:szCs w:val="26"/>
        </w:rPr>
        <w:t xml:space="preserve">предоставления муниципальной услуги </w:t>
      </w:r>
      <w:r w:rsidRPr="008102A1">
        <w:rPr>
          <w:color w:val="auto"/>
          <w:sz w:val="26"/>
          <w:szCs w:val="26"/>
        </w:rPr>
        <w:t>осуществляет первый заместитель Главы администрации муниципального образования «Город Вытегра».</w:t>
      </w:r>
    </w:p>
    <w:p w:rsidR="00CE49BA" w:rsidRDefault="00CE49BA" w:rsidP="00D25567">
      <w:pPr>
        <w:tabs>
          <w:tab w:val="left" w:pos="0"/>
          <w:tab w:val="left" w:pos="426"/>
          <w:tab w:val="left" w:pos="993"/>
        </w:tabs>
        <w:ind w:left="851"/>
        <w:rPr>
          <w:i/>
          <w:sz w:val="26"/>
          <w:szCs w:val="26"/>
        </w:rPr>
      </w:pPr>
    </w:p>
    <w:p w:rsidR="00CE49BA" w:rsidRDefault="00CE49BA" w:rsidP="00D25567">
      <w:pPr>
        <w:tabs>
          <w:tab w:val="left" w:pos="0"/>
          <w:tab w:val="left" w:pos="426"/>
          <w:tab w:val="left" w:pos="993"/>
        </w:tabs>
        <w:ind w:left="851"/>
        <w:rPr>
          <w:i/>
          <w:sz w:val="26"/>
          <w:szCs w:val="26"/>
        </w:rPr>
      </w:pPr>
    </w:p>
    <w:p w:rsidR="00CE49BA" w:rsidRPr="008102A1" w:rsidRDefault="00CE49BA" w:rsidP="00D25567">
      <w:pPr>
        <w:tabs>
          <w:tab w:val="left" w:pos="0"/>
          <w:tab w:val="left" w:pos="426"/>
          <w:tab w:val="left" w:pos="993"/>
        </w:tabs>
        <w:ind w:left="851"/>
        <w:rPr>
          <w:i/>
          <w:sz w:val="26"/>
          <w:szCs w:val="26"/>
        </w:rPr>
      </w:pPr>
    </w:p>
    <w:p w:rsidR="00CE49BA" w:rsidRPr="008102A1" w:rsidRDefault="00CE49BA" w:rsidP="00D25567">
      <w:pPr>
        <w:tabs>
          <w:tab w:val="left" w:pos="0"/>
          <w:tab w:val="left" w:pos="426"/>
          <w:tab w:val="left" w:pos="993"/>
        </w:tabs>
        <w:rPr>
          <w:sz w:val="26"/>
          <w:szCs w:val="26"/>
        </w:rPr>
      </w:pPr>
    </w:p>
    <w:p w:rsidR="00CE49BA" w:rsidRDefault="00CE49BA" w:rsidP="00D25567">
      <w:pPr>
        <w:tabs>
          <w:tab w:val="left" w:pos="0"/>
          <w:tab w:val="left" w:pos="426"/>
          <w:tab w:val="left" w:pos="993"/>
        </w:tabs>
        <w:rPr>
          <w:sz w:val="26"/>
          <w:szCs w:val="26"/>
        </w:rPr>
      </w:pPr>
      <w:r w:rsidRPr="008102A1">
        <w:rPr>
          <w:sz w:val="26"/>
          <w:szCs w:val="26"/>
        </w:rPr>
        <w:t>Глава администрации</w:t>
      </w:r>
    </w:p>
    <w:p w:rsidR="00CE49BA" w:rsidRPr="008102A1" w:rsidRDefault="00CE49BA" w:rsidP="00D25567">
      <w:pPr>
        <w:tabs>
          <w:tab w:val="left" w:pos="0"/>
          <w:tab w:val="left" w:pos="426"/>
          <w:tab w:val="left" w:pos="993"/>
        </w:tabs>
        <w:rPr>
          <w:sz w:val="26"/>
          <w:szCs w:val="26"/>
        </w:rPr>
      </w:pPr>
      <w:r w:rsidRPr="008102A1">
        <w:rPr>
          <w:sz w:val="26"/>
          <w:szCs w:val="26"/>
        </w:rPr>
        <w:t xml:space="preserve">муниципального образования </w:t>
      </w:r>
    </w:p>
    <w:p w:rsidR="00CE49BA" w:rsidRPr="008102A1" w:rsidRDefault="00CE49BA" w:rsidP="00D25567">
      <w:pPr>
        <w:tabs>
          <w:tab w:val="left" w:pos="0"/>
          <w:tab w:val="left" w:pos="426"/>
          <w:tab w:val="left" w:pos="993"/>
        </w:tabs>
        <w:rPr>
          <w:sz w:val="26"/>
          <w:szCs w:val="26"/>
        </w:rPr>
      </w:pPr>
      <w:r w:rsidRPr="008102A1">
        <w:rPr>
          <w:sz w:val="26"/>
          <w:szCs w:val="26"/>
        </w:rPr>
        <w:t xml:space="preserve">«Город Вытегра»                                                                </w:t>
      </w:r>
      <w:r>
        <w:rPr>
          <w:sz w:val="26"/>
          <w:szCs w:val="26"/>
        </w:rPr>
        <w:t xml:space="preserve">           </w:t>
      </w:r>
      <w:r w:rsidRPr="008102A1">
        <w:rPr>
          <w:sz w:val="26"/>
          <w:szCs w:val="26"/>
        </w:rPr>
        <w:t xml:space="preserve">                А.Е.Ермолин</w:t>
      </w:r>
    </w:p>
    <w:p w:rsidR="00CE49BA" w:rsidRPr="008102A1" w:rsidRDefault="00CE49BA" w:rsidP="00D25567">
      <w:pPr>
        <w:pStyle w:val="ConsPlusNormal"/>
        <w:widowControl/>
        <w:ind w:firstLine="0"/>
        <w:jc w:val="right"/>
        <w:rPr>
          <w:rStyle w:val="3"/>
          <w:rFonts w:ascii="Times New Roman" w:hAnsi="Times New Roman" w:cs="Times New Roman"/>
          <w:b w:val="0"/>
          <w:bCs w:val="0"/>
        </w:rPr>
      </w:pPr>
    </w:p>
    <w:p w:rsidR="00CE49BA" w:rsidRPr="008102A1" w:rsidRDefault="00CE49BA" w:rsidP="00D25567">
      <w:pPr>
        <w:pStyle w:val="ConsPlusNormal"/>
        <w:widowControl/>
        <w:ind w:left="4140" w:firstLine="0"/>
        <w:jc w:val="right"/>
        <w:rPr>
          <w:rStyle w:val="3"/>
          <w:rFonts w:ascii="Times New Roman" w:hAnsi="Times New Roman" w:cs="Times New Roman"/>
          <w:b w:val="0"/>
          <w:bCs w:val="0"/>
        </w:rPr>
      </w:pPr>
    </w:p>
    <w:p w:rsidR="00CE49BA" w:rsidRPr="008102A1" w:rsidRDefault="00CE49BA" w:rsidP="00017BC2">
      <w:pPr>
        <w:rPr>
          <w:rStyle w:val="3"/>
          <w:rFonts w:ascii="Times New Roman" w:hAnsi="Times New Roman" w:cs="Times New Roman"/>
          <w:b w:val="0"/>
          <w:bCs w:val="0"/>
        </w:rPr>
      </w:pPr>
    </w:p>
    <w:sectPr w:rsidR="00CE49BA" w:rsidRPr="008102A1" w:rsidSect="00821138">
      <w:footerReference w:type="default" r:id="rId7"/>
      <w:pgSz w:w="11906" w:h="16838" w:code="9"/>
      <w:pgMar w:top="567" w:right="850" w:bottom="567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49BA" w:rsidRDefault="00CE49BA">
      <w:r>
        <w:separator/>
      </w:r>
    </w:p>
  </w:endnote>
  <w:endnote w:type="continuationSeparator" w:id="1">
    <w:p w:rsidR="00CE49BA" w:rsidRDefault="00CE49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9BA" w:rsidRDefault="00CE49BA" w:rsidP="00841BF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49BA" w:rsidRDefault="00CE49BA">
      <w:r>
        <w:separator/>
      </w:r>
    </w:p>
  </w:footnote>
  <w:footnote w:type="continuationSeparator" w:id="1">
    <w:p w:rsidR="00CE49BA" w:rsidRDefault="00CE49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5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3E1F6A99"/>
    <w:multiLevelType w:val="hybridMultilevel"/>
    <w:tmpl w:val="10BEC240"/>
    <w:lvl w:ilvl="0" w:tplc="9A1EFA90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9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4CBA404A"/>
    <w:multiLevelType w:val="hybridMultilevel"/>
    <w:tmpl w:val="A5EE0C7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3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4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>
    <w:nsid w:val="6FF42CAE"/>
    <w:multiLevelType w:val="hybridMultilevel"/>
    <w:tmpl w:val="8FA2D206"/>
    <w:lvl w:ilvl="0" w:tplc="B224B74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6"/>
  </w:num>
  <w:num w:numId="2">
    <w:abstractNumId w:val="13"/>
  </w:num>
  <w:num w:numId="3">
    <w:abstractNumId w:val="19"/>
  </w:num>
  <w:num w:numId="4">
    <w:abstractNumId w:val="12"/>
  </w:num>
  <w:num w:numId="5">
    <w:abstractNumId w:val="9"/>
  </w:num>
  <w:num w:numId="6">
    <w:abstractNumId w:val="10"/>
  </w:num>
  <w:num w:numId="7">
    <w:abstractNumId w:val="15"/>
  </w:num>
  <w:num w:numId="8">
    <w:abstractNumId w:val="3"/>
  </w:num>
  <w:num w:numId="9">
    <w:abstractNumId w:val="14"/>
  </w:num>
  <w:num w:numId="10">
    <w:abstractNumId w:val="1"/>
  </w:num>
  <w:num w:numId="11">
    <w:abstractNumId w:val="5"/>
  </w:num>
  <w:num w:numId="12">
    <w:abstractNumId w:val="4"/>
  </w:num>
  <w:num w:numId="13">
    <w:abstractNumId w:val="8"/>
  </w:num>
  <w:num w:numId="14">
    <w:abstractNumId w:val="0"/>
  </w:num>
  <w:num w:numId="15">
    <w:abstractNumId w:val="2"/>
  </w:num>
  <w:num w:numId="16">
    <w:abstractNumId w:val="16"/>
  </w:num>
  <w:num w:numId="17">
    <w:abstractNumId w:val="17"/>
  </w:num>
  <w:num w:numId="18">
    <w:abstractNumId w:val="7"/>
  </w:num>
  <w:num w:numId="19">
    <w:abstractNumId w:val="18"/>
  </w:num>
  <w:num w:numId="2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4E69"/>
    <w:rsid w:val="000027E3"/>
    <w:rsid w:val="00014F4B"/>
    <w:rsid w:val="00016547"/>
    <w:rsid w:val="00017272"/>
    <w:rsid w:val="00017BC2"/>
    <w:rsid w:val="000325BE"/>
    <w:rsid w:val="00034F71"/>
    <w:rsid w:val="00035777"/>
    <w:rsid w:val="000358D9"/>
    <w:rsid w:val="00037482"/>
    <w:rsid w:val="000501C9"/>
    <w:rsid w:val="0005145A"/>
    <w:rsid w:val="000522E3"/>
    <w:rsid w:val="00052F4C"/>
    <w:rsid w:val="00053F68"/>
    <w:rsid w:val="00057ECE"/>
    <w:rsid w:val="00065153"/>
    <w:rsid w:val="00066277"/>
    <w:rsid w:val="00067227"/>
    <w:rsid w:val="00070876"/>
    <w:rsid w:val="00072DF5"/>
    <w:rsid w:val="00073E83"/>
    <w:rsid w:val="0007543F"/>
    <w:rsid w:val="00076642"/>
    <w:rsid w:val="00077340"/>
    <w:rsid w:val="00080115"/>
    <w:rsid w:val="000829A7"/>
    <w:rsid w:val="00082DD7"/>
    <w:rsid w:val="0008714C"/>
    <w:rsid w:val="00087602"/>
    <w:rsid w:val="00090B70"/>
    <w:rsid w:val="00095996"/>
    <w:rsid w:val="000976CD"/>
    <w:rsid w:val="000A0330"/>
    <w:rsid w:val="000A0712"/>
    <w:rsid w:val="000A3962"/>
    <w:rsid w:val="000A7E90"/>
    <w:rsid w:val="000B0171"/>
    <w:rsid w:val="000B1114"/>
    <w:rsid w:val="000B195D"/>
    <w:rsid w:val="000B216B"/>
    <w:rsid w:val="000B594C"/>
    <w:rsid w:val="000B6E45"/>
    <w:rsid w:val="000C01FA"/>
    <w:rsid w:val="000C1EFC"/>
    <w:rsid w:val="000C68DC"/>
    <w:rsid w:val="000C6E40"/>
    <w:rsid w:val="000D4302"/>
    <w:rsid w:val="000D4913"/>
    <w:rsid w:val="000D4A05"/>
    <w:rsid w:val="000D60BC"/>
    <w:rsid w:val="000E3B77"/>
    <w:rsid w:val="000E4AE0"/>
    <w:rsid w:val="000E4F4B"/>
    <w:rsid w:val="000E5E87"/>
    <w:rsid w:val="000E7D19"/>
    <w:rsid w:val="000F263F"/>
    <w:rsid w:val="000F649F"/>
    <w:rsid w:val="000F691B"/>
    <w:rsid w:val="000F6C9D"/>
    <w:rsid w:val="000F721A"/>
    <w:rsid w:val="000F7D80"/>
    <w:rsid w:val="00101101"/>
    <w:rsid w:val="0010201E"/>
    <w:rsid w:val="001058FF"/>
    <w:rsid w:val="001174CA"/>
    <w:rsid w:val="0012505C"/>
    <w:rsid w:val="00127E9C"/>
    <w:rsid w:val="001309EE"/>
    <w:rsid w:val="00131B8B"/>
    <w:rsid w:val="00133BCB"/>
    <w:rsid w:val="00135112"/>
    <w:rsid w:val="00137216"/>
    <w:rsid w:val="00137E9F"/>
    <w:rsid w:val="00140787"/>
    <w:rsid w:val="00140E92"/>
    <w:rsid w:val="00143570"/>
    <w:rsid w:val="001444CC"/>
    <w:rsid w:val="001472CB"/>
    <w:rsid w:val="00151AD5"/>
    <w:rsid w:val="00152024"/>
    <w:rsid w:val="00153517"/>
    <w:rsid w:val="00153F9E"/>
    <w:rsid w:val="00154675"/>
    <w:rsid w:val="001604F8"/>
    <w:rsid w:val="00160EFB"/>
    <w:rsid w:val="001632AC"/>
    <w:rsid w:val="00172DB1"/>
    <w:rsid w:val="0017303C"/>
    <w:rsid w:val="00174042"/>
    <w:rsid w:val="00174A9A"/>
    <w:rsid w:val="0017613D"/>
    <w:rsid w:val="00177AC6"/>
    <w:rsid w:val="00180AD8"/>
    <w:rsid w:val="0018184A"/>
    <w:rsid w:val="0018383D"/>
    <w:rsid w:val="001860BC"/>
    <w:rsid w:val="00196AE2"/>
    <w:rsid w:val="001A36D2"/>
    <w:rsid w:val="001A4BCE"/>
    <w:rsid w:val="001A4FEF"/>
    <w:rsid w:val="001B20E6"/>
    <w:rsid w:val="001B29D5"/>
    <w:rsid w:val="001B37B9"/>
    <w:rsid w:val="001B4787"/>
    <w:rsid w:val="001B7CD2"/>
    <w:rsid w:val="001C240D"/>
    <w:rsid w:val="001C2634"/>
    <w:rsid w:val="001C4679"/>
    <w:rsid w:val="001C5AE6"/>
    <w:rsid w:val="001C6171"/>
    <w:rsid w:val="001D07CD"/>
    <w:rsid w:val="001D1C2B"/>
    <w:rsid w:val="001D2454"/>
    <w:rsid w:val="001D4F12"/>
    <w:rsid w:val="001D565E"/>
    <w:rsid w:val="001D59C9"/>
    <w:rsid w:val="001D6743"/>
    <w:rsid w:val="001E16DD"/>
    <w:rsid w:val="001E482B"/>
    <w:rsid w:val="001E4BDB"/>
    <w:rsid w:val="001E6E62"/>
    <w:rsid w:val="001F0CF0"/>
    <w:rsid w:val="001F0F63"/>
    <w:rsid w:val="001F262B"/>
    <w:rsid w:val="001F5F38"/>
    <w:rsid w:val="001F64E9"/>
    <w:rsid w:val="002010D3"/>
    <w:rsid w:val="00210FCB"/>
    <w:rsid w:val="0021250F"/>
    <w:rsid w:val="0021340C"/>
    <w:rsid w:val="00217393"/>
    <w:rsid w:val="002179BC"/>
    <w:rsid w:val="00222E7A"/>
    <w:rsid w:val="00226C67"/>
    <w:rsid w:val="002271DA"/>
    <w:rsid w:val="00232AA4"/>
    <w:rsid w:val="002346A1"/>
    <w:rsid w:val="002377AA"/>
    <w:rsid w:val="00242D87"/>
    <w:rsid w:val="0024654A"/>
    <w:rsid w:val="0024662A"/>
    <w:rsid w:val="00246D97"/>
    <w:rsid w:val="00247FA3"/>
    <w:rsid w:val="0025495E"/>
    <w:rsid w:val="00257096"/>
    <w:rsid w:val="0025716F"/>
    <w:rsid w:val="0025758F"/>
    <w:rsid w:val="002612D0"/>
    <w:rsid w:val="00262773"/>
    <w:rsid w:val="0026397F"/>
    <w:rsid w:val="00264C49"/>
    <w:rsid w:val="00264D43"/>
    <w:rsid w:val="00271353"/>
    <w:rsid w:val="0027157E"/>
    <w:rsid w:val="00272C98"/>
    <w:rsid w:val="002750E5"/>
    <w:rsid w:val="00275167"/>
    <w:rsid w:val="00275775"/>
    <w:rsid w:val="002770BE"/>
    <w:rsid w:val="00280BDA"/>
    <w:rsid w:val="00284414"/>
    <w:rsid w:val="00287687"/>
    <w:rsid w:val="0028792B"/>
    <w:rsid w:val="00287C7C"/>
    <w:rsid w:val="00290A88"/>
    <w:rsid w:val="00293EFE"/>
    <w:rsid w:val="00294FC0"/>
    <w:rsid w:val="00295659"/>
    <w:rsid w:val="002A0767"/>
    <w:rsid w:val="002A2091"/>
    <w:rsid w:val="002A53FE"/>
    <w:rsid w:val="002B090A"/>
    <w:rsid w:val="002B1859"/>
    <w:rsid w:val="002B2021"/>
    <w:rsid w:val="002B21AD"/>
    <w:rsid w:val="002B3B8F"/>
    <w:rsid w:val="002B4D9D"/>
    <w:rsid w:val="002B6C00"/>
    <w:rsid w:val="002C0D97"/>
    <w:rsid w:val="002C2459"/>
    <w:rsid w:val="002C25B2"/>
    <w:rsid w:val="002C2D90"/>
    <w:rsid w:val="002C417C"/>
    <w:rsid w:val="002C4429"/>
    <w:rsid w:val="002C51B4"/>
    <w:rsid w:val="002C5BB4"/>
    <w:rsid w:val="002C72BB"/>
    <w:rsid w:val="002C788E"/>
    <w:rsid w:val="002D12E0"/>
    <w:rsid w:val="002D2C84"/>
    <w:rsid w:val="002E00C7"/>
    <w:rsid w:val="002E4106"/>
    <w:rsid w:val="002E4DDF"/>
    <w:rsid w:val="002E55FE"/>
    <w:rsid w:val="002E6C73"/>
    <w:rsid w:val="002F1018"/>
    <w:rsid w:val="002F264D"/>
    <w:rsid w:val="002F3C3E"/>
    <w:rsid w:val="002F5BDC"/>
    <w:rsid w:val="002F7B67"/>
    <w:rsid w:val="003000D8"/>
    <w:rsid w:val="00300745"/>
    <w:rsid w:val="0030260F"/>
    <w:rsid w:val="0030279C"/>
    <w:rsid w:val="00303E83"/>
    <w:rsid w:val="003046E0"/>
    <w:rsid w:val="00304718"/>
    <w:rsid w:val="003069C2"/>
    <w:rsid w:val="00310517"/>
    <w:rsid w:val="00310881"/>
    <w:rsid w:val="003134A1"/>
    <w:rsid w:val="00315DC4"/>
    <w:rsid w:val="00316356"/>
    <w:rsid w:val="00323469"/>
    <w:rsid w:val="0032350D"/>
    <w:rsid w:val="00326443"/>
    <w:rsid w:val="00326DE2"/>
    <w:rsid w:val="00330358"/>
    <w:rsid w:val="003342DF"/>
    <w:rsid w:val="0034060A"/>
    <w:rsid w:val="003419AD"/>
    <w:rsid w:val="00342C67"/>
    <w:rsid w:val="00345215"/>
    <w:rsid w:val="0035067B"/>
    <w:rsid w:val="003532CF"/>
    <w:rsid w:val="00353511"/>
    <w:rsid w:val="00354665"/>
    <w:rsid w:val="00356CC4"/>
    <w:rsid w:val="00360860"/>
    <w:rsid w:val="00361397"/>
    <w:rsid w:val="0036267C"/>
    <w:rsid w:val="003654AC"/>
    <w:rsid w:val="00365875"/>
    <w:rsid w:val="00365A3F"/>
    <w:rsid w:val="00366384"/>
    <w:rsid w:val="0037196E"/>
    <w:rsid w:val="003812C8"/>
    <w:rsid w:val="003852E0"/>
    <w:rsid w:val="00390194"/>
    <w:rsid w:val="003942AD"/>
    <w:rsid w:val="003A04F3"/>
    <w:rsid w:val="003A0533"/>
    <w:rsid w:val="003A1AD6"/>
    <w:rsid w:val="003A761F"/>
    <w:rsid w:val="003B04FF"/>
    <w:rsid w:val="003B2FEA"/>
    <w:rsid w:val="003B6BD1"/>
    <w:rsid w:val="003C085B"/>
    <w:rsid w:val="003C1AF2"/>
    <w:rsid w:val="003C48B2"/>
    <w:rsid w:val="003C7FEA"/>
    <w:rsid w:val="003D0A28"/>
    <w:rsid w:val="003D3F23"/>
    <w:rsid w:val="003D6A81"/>
    <w:rsid w:val="003E11FB"/>
    <w:rsid w:val="003E1FCB"/>
    <w:rsid w:val="003E26BD"/>
    <w:rsid w:val="003E33F2"/>
    <w:rsid w:val="003E4537"/>
    <w:rsid w:val="003E7AE2"/>
    <w:rsid w:val="003F2118"/>
    <w:rsid w:val="003F2CA9"/>
    <w:rsid w:val="003F3A6F"/>
    <w:rsid w:val="003F639A"/>
    <w:rsid w:val="003F6AC3"/>
    <w:rsid w:val="003F6BEA"/>
    <w:rsid w:val="00400E82"/>
    <w:rsid w:val="00403A31"/>
    <w:rsid w:val="004043DC"/>
    <w:rsid w:val="00405463"/>
    <w:rsid w:val="004058AD"/>
    <w:rsid w:val="004140BB"/>
    <w:rsid w:val="004148AD"/>
    <w:rsid w:val="004174FB"/>
    <w:rsid w:val="00417AD6"/>
    <w:rsid w:val="00425BBE"/>
    <w:rsid w:val="0042606E"/>
    <w:rsid w:val="00427B2D"/>
    <w:rsid w:val="00432414"/>
    <w:rsid w:val="0043279B"/>
    <w:rsid w:val="00437096"/>
    <w:rsid w:val="0044113D"/>
    <w:rsid w:val="00443F56"/>
    <w:rsid w:val="00444CB5"/>
    <w:rsid w:val="004471B9"/>
    <w:rsid w:val="004512E5"/>
    <w:rsid w:val="00455379"/>
    <w:rsid w:val="00457CAC"/>
    <w:rsid w:val="00457CEF"/>
    <w:rsid w:val="00460D22"/>
    <w:rsid w:val="00465638"/>
    <w:rsid w:val="00471A59"/>
    <w:rsid w:val="004725F6"/>
    <w:rsid w:val="00475390"/>
    <w:rsid w:val="0047607F"/>
    <w:rsid w:val="004822B7"/>
    <w:rsid w:val="00483CDB"/>
    <w:rsid w:val="0048548F"/>
    <w:rsid w:val="00490910"/>
    <w:rsid w:val="00494438"/>
    <w:rsid w:val="004959AC"/>
    <w:rsid w:val="00496D61"/>
    <w:rsid w:val="004A3858"/>
    <w:rsid w:val="004A4669"/>
    <w:rsid w:val="004A57B3"/>
    <w:rsid w:val="004B735E"/>
    <w:rsid w:val="004B79CC"/>
    <w:rsid w:val="004B7AD5"/>
    <w:rsid w:val="004B7E68"/>
    <w:rsid w:val="004C1B53"/>
    <w:rsid w:val="004C2F1E"/>
    <w:rsid w:val="004C339D"/>
    <w:rsid w:val="004D2511"/>
    <w:rsid w:val="004D4A2F"/>
    <w:rsid w:val="004E0B31"/>
    <w:rsid w:val="004E11A5"/>
    <w:rsid w:val="004E3A68"/>
    <w:rsid w:val="004E4932"/>
    <w:rsid w:val="004E52D6"/>
    <w:rsid w:val="004E760A"/>
    <w:rsid w:val="004E7BDE"/>
    <w:rsid w:val="004F0376"/>
    <w:rsid w:val="004F15FF"/>
    <w:rsid w:val="004F2FCF"/>
    <w:rsid w:val="004F5807"/>
    <w:rsid w:val="004F66BD"/>
    <w:rsid w:val="004F7537"/>
    <w:rsid w:val="00500ED7"/>
    <w:rsid w:val="005017AB"/>
    <w:rsid w:val="005021A2"/>
    <w:rsid w:val="00506802"/>
    <w:rsid w:val="005108C7"/>
    <w:rsid w:val="005131BB"/>
    <w:rsid w:val="0051558F"/>
    <w:rsid w:val="005206DB"/>
    <w:rsid w:val="00522DB3"/>
    <w:rsid w:val="00524EC9"/>
    <w:rsid w:val="0053006B"/>
    <w:rsid w:val="00531F6E"/>
    <w:rsid w:val="0053374A"/>
    <w:rsid w:val="00533C50"/>
    <w:rsid w:val="00542605"/>
    <w:rsid w:val="0054546F"/>
    <w:rsid w:val="00547687"/>
    <w:rsid w:val="0054784F"/>
    <w:rsid w:val="00553BA6"/>
    <w:rsid w:val="005548B6"/>
    <w:rsid w:val="00556456"/>
    <w:rsid w:val="00561E3F"/>
    <w:rsid w:val="00566CC2"/>
    <w:rsid w:val="00567525"/>
    <w:rsid w:val="00572ED8"/>
    <w:rsid w:val="005779AC"/>
    <w:rsid w:val="005809F6"/>
    <w:rsid w:val="00590705"/>
    <w:rsid w:val="00594D39"/>
    <w:rsid w:val="005950A3"/>
    <w:rsid w:val="005977E3"/>
    <w:rsid w:val="00597AAE"/>
    <w:rsid w:val="005A0765"/>
    <w:rsid w:val="005A25FD"/>
    <w:rsid w:val="005B3A6E"/>
    <w:rsid w:val="005B4E6A"/>
    <w:rsid w:val="005B6A5A"/>
    <w:rsid w:val="005C203D"/>
    <w:rsid w:val="005C2C23"/>
    <w:rsid w:val="005C3965"/>
    <w:rsid w:val="005C6609"/>
    <w:rsid w:val="005C7B55"/>
    <w:rsid w:val="005D3993"/>
    <w:rsid w:val="005E27EA"/>
    <w:rsid w:val="005E5D40"/>
    <w:rsid w:val="005F32AC"/>
    <w:rsid w:val="006014D5"/>
    <w:rsid w:val="006022BE"/>
    <w:rsid w:val="0060237F"/>
    <w:rsid w:val="006026A0"/>
    <w:rsid w:val="006044B8"/>
    <w:rsid w:val="0060553D"/>
    <w:rsid w:val="00607794"/>
    <w:rsid w:val="00610695"/>
    <w:rsid w:val="00611EBC"/>
    <w:rsid w:val="00614691"/>
    <w:rsid w:val="00615B69"/>
    <w:rsid w:val="00616280"/>
    <w:rsid w:val="00617FF3"/>
    <w:rsid w:val="0062023A"/>
    <w:rsid w:val="00621F3D"/>
    <w:rsid w:val="006236E6"/>
    <w:rsid w:val="006242FC"/>
    <w:rsid w:val="006247B6"/>
    <w:rsid w:val="00625CC1"/>
    <w:rsid w:val="006278DD"/>
    <w:rsid w:val="00634A56"/>
    <w:rsid w:val="00634D7E"/>
    <w:rsid w:val="00635625"/>
    <w:rsid w:val="006368F8"/>
    <w:rsid w:val="00637F26"/>
    <w:rsid w:val="006407AA"/>
    <w:rsid w:val="006427F9"/>
    <w:rsid w:val="00643FE9"/>
    <w:rsid w:val="00645E6D"/>
    <w:rsid w:val="00646A2B"/>
    <w:rsid w:val="00647D27"/>
    <w:rsid w:val="0065747C"/>
    <w:rsid w:val="006576EE"/>
    <w:rsid w:val="00663666"/>
    <w:rsid w:val="0066367C"/>
    <w:rsid w:val="00663859"/>
    <w:rsid w:val="0066414A"/>
    <w:rsid w:val="00666E04"/>
    <w:rsid w:val="00667CD3"/>
    <w:rsid w:val="00667D69"/>
    <w:rsid w:val="00671A9F"/>
    <w:rsid w:val="00672DC5"/>
    <w:rsid w:val="0067351E"/>
    <w:rsid w:val="00674310"/>
    <w:rsid w:val="006774C5"/>
    <w:rsid w:val="00684A8D"/>
    <w:rsid w:val="006854D5"/>
    <w:rsid w:val="00685652"/>
    <w:rsid w:val="00685C83"/>
    <w:rsid w:val="00686364"/>
    <w:rsid w:val="00686E31"/>
    <w:rsid w:val="00696B18"/>
    <w:rsid w:val="006A0491"/>
    <w:rsid w:val="006A0FB8"/>
    <w:rsid w:val="006A139D"/>
    <w:rsid w:val="006A2870"/>
    <w:rsid w:val="006B0DF7"/>
    <w:rsid w:val="006B1F4A"/>
    <w:rsid w:val="006B28C4"/>
    <w:rsid w:val="006B3982"/>
    <w:rsid w:val="006B546A"/>
    <w:rsid w:val="006B771B"/>
    <w:rsid w:val="006C0A9E"/>
    <w:rsid w:val="006C1869"/>
    <w:rsid w:val="006C3065"/>
    <w:rsid w:val="006C4114"/>
    <w:rsid w:val="006C54FE"/>
    <w:rsid w:val="006C6008"/>
    <w:rsid w:val="006D5D0B"/>
    <w:rsid w:val="006D6512"/>
    <w:rsid w:val="006E1062"/>
    <w:rsid w:val="006E3392"/>
    <w:rsid w:val="006E5DE7"/>
    <w:rsid w:val="006F1126"/>
    <w:rsid w:val="006F12D4"/>
    <w:rsid w:val="006F1C59"/>
    <w:rsid w:val="006F547C"/>
    <w:rsid w:val="0070140C"/>
    <w:rsid w:val="00705EEE"/>
    <w:rsid w:val="0070757E"/>
    <w:rsid w:val="00707C04"/>
    <w:rsid w:val="007112BD"/>
    <w:rsid w:val="007158DD"/>
    <w:rsid w:val="007205AE"/>
    <w:rsid w:val="00723B3F"/>
    <w:rsid w:val="007243E3"/>
    <w:rsid w:val="00726CAC"/>
    <w:rsid w:val="00730B83"/>
    <w:rsid w:val="00742FB2"/>
    <w:rsid w:val="00745AC4"/>
    <w:rsid w:val="00751781"/>
    <w:rsid w:val="00754F6D"/>
    <w:rsid w:val="007569DE"/>
    <w:rsid w:val="00761965"/>
    <w:rsid w:val="00762E93"/>
    <w:rsid w:val="007630F1"/>
    <w:rsid w:val="007638C9"/>
    <w:rsid w:val="0076594A"/>
    <w:rsid w:val="007820DD"/>
    <w:rsid w:val="007823CA"/>
    <w:rsid w:val="0079089B"/>
    <w:rsid w:val="00791560"/>
    <w:rsid w:val="007917D1"/>
    <w:rsid w:val="00795843"/>
    <w:rsid w:val="007A0508"/>
    <w:rsid w:val="007A28A6"/>
    <w:rsid w:val="007A5D4A"/>
    <w:rsid w:val="007A61DA"/>
    <w:rsid w:val="007B1C2C"/>
    <w:rsid w:val="007B1E2C"/>
    <w:rsid w:val="007B3F69"/>
    <w:rsid w:val="007B45A7"/>
    <w:rsid w:val="007B5B82"/>
    <w:rsid w:val="007B664A"/>
    <w:rsid w:val="007B7763"/>
    <w:rsid w:val="007C0556"/>
    <w:rsid w:val="007D5F6E"/>
    <w:rsid w:val="007D66D0"/>
    <w:rsid w:val="007D673B"/>
    <w:rsid w:val="007E15FE"/>
    <w:rsid w:val="007E3796"/>
    <w:rsid w:val="007E5BAE"/>
    <w:rsid w:val="007E7486"/>
    <w:rsid w:val="007F2088"/>
    <w:rsid w:val="007F58B2"/>
    <w:rsid w:val="007F7344"/>
    <w:rsid w:val="0080078A"/>
    <w:rsid w:val="008008F0"/>
    <w:rsid w:val="008013E3"/>
    <w:rsid w:val="008027D3"/>
    <w:rsid w:val="008102A1"/>
    <w:rsid w:val="008104FB"/>
    <w:rsid w:val="00811CDD"/>
    <w:rsid w:val="00821138"/>
    <w:rsid w:val="008262BE"/>
    <w:rsid w:val="00830298"/>
    <w:rsid w:val="00831094"/>
    <w:rsid w:val="008321CE"/>
    <w:rsid w:val="00833015"/>
    <w:rsid w:val="00834E50"/>
    <w:rsid w:val="00835889"/>
    <w:rsid w:val="00835B20"/>
    <w:rsid w:val="008362DF"/>
    <w:rsid w:val="008371A4"/>
    <w:rsid w:val="0084040D"/>
    <w:rsid w:val="00841003"/>
    <w:rsid w:val="00841BFF"/>
    <w:rsid w:val="00845771"/>
    <w:rsid w:val="008509B2"/>
    <w:rsid w:val="00851659"/>
    <w:rsid w:val="0085208F"/>
    <w:rsid w:val="00856767"/>
    <w:rsid w:val="00856E30"/>
    <w:rsid w:val="00861BD4"/>
    <w:rsid w:val="00865B2A"/>
    <w:rsid w:val="0086614E"/>
    <w:rsid w:val="00866745"/>
    <w:rsid w:val="008671E2"/>
    <w:rsid w:val="008719BE"/>
    <w:rsid w:val="008721D4"/>
    <w:rsid w:val="008744C4"/>
    <w:rsid w:val="00874947"/>
    <w:rsid w:val="0087695A"/>
    <w:rsid w:val="00877C18"/>
    <w:rsid w:val="00880A12"/>
    <w:rsid w:val="00881AB1"/>
    <w:rsid w:val="00882B5B"/>
    <w:rsid w:val="0088513C"/>
    <w:rsid w:val="008863ED"/>
    <w:rsid w:val="00886598"/>
    <w:rsid w:val="00887DC3"/>
    <w:rsid w:val="008901B3"/>
    <w:rsid w:val="008903ED"/>
    <w:rsid w:val="008904C8"/>
    <w:rsid w:val="00891107"/>
    <w:rsid w:val="00893A76"/>
    <w:rsid w:val="008962D1"/>
    <w:rsid w:val="008A1360"/>
    <w:rsid w:val="008A14B7"/>
    <w:rsid w:val="008A1D7F"/>
    <w:rsid w:val="008A2293"/>
    <w:rsid w:val="008A5694"/>
    <w:rsid w:val="008A6488"/>
    <w:rsid w:val="008A686E"/>
    <w:rsid w:val="008B08F7"/>
    <w:rsid w:val="008B252C"/>
    <w:rsid w:val="008B2867"/>
    <w:rsid w:val="008B5227"/>
    <w:rsid w:val="008B5961"/>
    <w:rsid w:val="008B678C"/>
    <w:rsid w:val="008C0E33"/>
    <w:rsid w:val="008C3DD1"/>
    <w:rsid w:val="008D284A"/>
    <w:rsid w:val="008D3FE7"/>
    <w:rsid w:val="008D4DFE"/>
    <w:rsid w:val="008D56C9"/>
    <w:rsid w:val="008D76D5"/>
    <w:rsid w:val="008E076A"/>
    <w:rsid w:val="008E0A93"/>
    <w:rsid w:val="008E0B8B"/>
    <w:rsid w:val="008E257B"/>
    <w:rsid w:val="008E277D"/>
    <w:rsid w:val="008F24F1"/>
    <w:rsid w:val="008F4887"/>
    <w:rsid w:val="008F6C18"/>
    <w:rsid w:val="00902E14"/>
    <w:rsid w:val="00904839"/>
    <w:rsid w:val="009058E1"/>
    <w:rsid w:val="00907179"/>
    <w:rsid w:val="00912814"/>
    <w:rsid w:val="00914966"/>
    <w:rsid w:val="00914C95"/>
    <w:rsid w:val="00916209"/>
    <w:rsid w:val="009211CD"/>
    <w:rsid w:val="00923A1A"/>
    <w:rsid w:val="00923EEC"/>
    <w:rsid w:val="00925084"/>
    <w:rsid w:val="00926D99"/>
    <w:rsid w:val="00926EFF"/>
    <w:rsid w:val="0093134F"/>
    <w:rsid w:val="00931BE2"/>
    <w:rsid w:val="00932347"/>
    <w:rsid w:val="00934257"/>
    <w:rsid w:val="00936B5F"/>
    <w:rsid w:val="009370D5"/>
    <w:rsid w:val="0093766C"/>
    <w:rsid w:val="00942E6F"/>
    <w:rsid w:val="009503AC"/>
    <w:rsid w:val="0095098E"/>
    <w:rsid w:val="00951B68"/>
    <w:rsid w:val="00952AA4"/>
    <w:rsid w:val="00955140"/>
    <w:rsid w:val="00955CB4"/>
    <w:rsid w:val="00961FA4"/>
    <w:rsid w:val="00962699"/>
    <w:rsid w:val="00964087"/>
    <w:rsid w:val="00972060"/>
    <w:rsid w:val="009732B3"/>
    <w:rsid w:val="00975B7D"/>
    <w:rsid w:val="00981FE2"/>
    <w:rsid w:val="009823E8"/>
    <w:rsid w:val="00982436"/>
    <w:rsid w:val="00982709"/>
    <w:rsid w:val="009830B9"/>
    <w:rsid w:val="00987D9F"/>
    <w:rsid w:val="00992692"/>
    <w:rsid w:val="00993982"/>
    <w:rsid w:val="00997FE0"/>
    <w:rsid w:val="009A14DF"/>
    <w:rsid w:val="009A1872"/>
    <w:rsid w:val="009A4ABC"/>
    <w:rsid w:val="009A7357"/>
    <w:rsid w:val="009B0B10"/>
    <w:rsid w:val="009B4ACD"/>
    <w:rsid w:val="009B63F3"/>
    <w:rsid w:val="009B63FA"/>
    <w:rsid w:val="009B7C17"/>
    <w:rsid w:val="009C1F19"/>
    <w:rsid w:val="009C53BB"/>
    <w:rsid w:val="009D1E89"/>
    <w:rsid w:val="009D264D"/>
    <w:rsid w:val="009D57F9"/>
    <w:rsid w:val="009E1010"/>
    <w:rsid w:val="009E1FEF"/>
    <w:rsid w:val="009E4CFF"/>
    <w:rsid w:val="009E50B1"/>
    <w:rsid w:val="009F06D9"/>
    <w:rsid w:val="009F1F1B"/>
    <w:rsid w:val="009F2F25"/>
    <w:rsid w:val="009F6EAA"/>
    <w:rsid w:val="009F796C"/>
    <w:rsid w:val="00A02454"/>
    <w:rsid w:val="00A04235"/>
    <w:rsid w:val="00A10F66"/>
    <w:rsid w:val="00A11710"/>
    <w:rsid w:val="00A127C9"/>
    <w:rsid w:val="00A13D2C"/>
    <w:rsid w:val="00A141D0"/>
    <w:rsid w:val="00A14701"/>
    <w:rsid w:val="00A15963"/>
    <w:rsid w:val="00A22502"/>
    <w:rsid w:val="00A25298"/>
    <w:rsid w:val="00A25A30"/>
    <w:rsid w:val="00A26A96"/>
    <w:rsid w:val="00A3249D"/>
    <w:rsid w:val="00A33D5B"/>
    <w:rsid w:val="00A40FE3"/>
    <w:rsid w:val="00A434A1"/>
    <w:rsid w:val="00A43716"/>
    <w:rsid w:val="00A47419"/>
    <w:rsid w:val="00A47701"/>
    <w:rsid w:val="00A477BF"/>
    <w:rsid w:val="00A51791"/>
    <w:rsid w:val="00A5214D"/>
    <w:rsid w:val="00A54EA9"/>
    <w:rsid w:val="00A557AC"/>
    <w:rsid w:val="00A60761"/>
    <w:rsid w:val="00A6210E"/>
    <w:rsid w:val="00A62CE2"/>
    <w:rsid w:val="00A651C8"/>
    <w:rsid w:val="00A65F9C"/>
    <w:rsid w:val="00A66B2D"/>
    <w:rsid w:val="00A66C5F"/>
    <w:rsid w:val="00A701CF"/>
    <w:rsid w:val="00A70D85"/>
    <w:rsid w:val="00A71C50"/>
    <w:rsid w:val="00A725FA"/>
    <w:rsid w:val="00A75303"/>
    <w:rsid w:val="00A75389"/>
    <w:rsid w:val="00A759B4"/>
    <w:rsid w:val="00A77159"/>
    <w:rsid w:val="00A81AB8"/>
    <w:rsid w:val="00A8263E"/>
    <w:rsid w:val="00A82FA8"/>
    <w:rsid w:val="00A84C6B"/>
    <w:rsid w:val="00A84DD1"/>
    <w:rsid w:val="00A95B34"/>
    <w:rsid w:val="00AA0266"/>
    <w:rsid w:val="00AA0A0F"/>
    <w:rsid w:val="00AA1925"/>
    <w:rsid w:val="00AA1C77"/>
    <w:rsid w:val="00AA2699"/>
    <w:rsid w:val="00AA3509"/>
    <w:rsid w:val="00AA51AE"/>
    <w:rsid w:val="00AB05AA"/>
    <w:rsid w:val="00AB1DA5"/>
    <w:rsid w:val="00AB2B6B"/>
    <w:rsid w:val="00AB6222"/>
    <w:rsid w:val="00AC3E1C"/>
    <w:rsid w:val="00AC5183"/>
    <w:rsid w:val="00AD036C"/>
    <w:rsid w:val="00AD2D64"/>
    <w:rsid w:val="00AD663A"/>
    <w:rsid w:val="00AD7397"/>
    <w:rsid w:val="00AD7608"/>
    <w:rsid w:val="00AD761D"/>
    <w:rsid w:val="00AE4F37"/>
    <w:rsid w:val="00AF09FA"/>
    <w:rsid w:val="00AF14E6"/>
    <w:rsid w:val="00AF4133"/>
    <w:rsid w:val="00AF6680"/>
    <w:rsid w:val="00AF6E47"/>
    <w:rsid w:val="00B00002"/>
    <w:rsid w:val="00B02735"/>
    <w:rsid w:val="00B03B35"/>
    <w:rsid w:val="00B0508C"/>
    <w:rsid w:val="00B06272"/>
    <w:rsid w:val="00B10680"/>
    <w:rsid w:val="00B12651"/>
    <w:rsid w:val="00B14C7B"/>
    <w:rsid w:val="00B14CCD"/>
    <w:rsid w:val="00B14FE1"/>
    <w:rsid w:val="00B15292"/>
    <w:rsid w:val="00B251E8"/>
    <w:rsid w:val="00B3072B"/>
    <w:rsid w:val="00B32B34"/>
    <w:rsid w:val="00B35507"/>
    <w:rsid w:val="00B3692B"/>
    <w:rsid w:val="00B436C3"/>
    <w:rsid w:val="00B45161"/>
    <w:rsid w:val="00B46704"/>
    <w:rsid w:val="00B4672D"/>
    <w:rsid w:val="00B524DB"/>
    <w:rsid w:val="00B52941"/>
    <w:rsid w:val="00B5468C"/>
    <w:rsid w:val="00B557DC"/>
    <w:rsid w:val="00B56DAF"/>
    <w:rsid w:val="00B575BF"/>
    <w:rsid w:val="00B62D1E"/>
    <w:rsid w:val="00B72BCE"/>
    <w:rsid w:val="00B734F4"/>
    <w:rsid w:val="00B7526B"/>
    <w:rsid w:val="00B75947"/>
    <w:rsid w:val="00B76469"/>
    <w:rsid w:val="00B76C89"/>
    <w:rsid w:val="00B77378"/>
    <w:rsid w:val="00B77903"/>
    <w:rsid w:val="00B81254"/>
    <w:rsid w:val="00B82437"/>
    <w:rsid w:val="00B82C66"/>
    <w:rsid w:val="00B85D1C"/>
    <w:rsid w:val="00B87836"/>
    <w:rsid w:val="00B87BE7"/>
    <w:rsid w:val="00B91415"/>
    <w:rsid w:val="00B92ADA"/>
    <w:rsid w:val="00B9547D"/>
    <w:rsid w:val="00B97535"/>
    <w:rsid w:val="00B97A6C"/>
    <w:rsid w:val="00BA0693"/>
    <w:rsid w:val="00BA64B8"/>
    <w:rsid w:val="00BA6B46"/>
    <w:rsid w:val="00BA6FE6"/>
    <w:rsid w:val="00BA7335"/>
    <w:rsid w:val="00BB0813"/>
    <w:rsid w:val="00BB0BC3"/>
    <w:rsid w:val="00BB0BDF"/>
    <w:rsid w:val="00BB41FD"/>
    <w:rsid w:val="00BB50E9"/>
    <w:rsid w:val="00BB7AEA"/>
    <w:rsid w:val="00BC19DA"/>
    <w:rsid w:val="00BC1C30"/>
    <w:rsid w:val="00BC1C5B"/>
    <w:rsid w:val="00BC3DF5"/>
    <w:rsid w:val="00BC47C6"/>
    <w:rsid w:val="00BD4480"/>
    <w:rsid w:val="00BD5A0C"/>
    <w:rsid w:val="00BD7B9A"/>
    <w:rsid w:val="00BD7BB1"/>
    <w:rsid w:val="00BE03E9"/>
    <w:rsid w:val="00BE0E94"/>
    <w:rsid w:val="00BE1DF2"/>
    <w:rsid w:val="00BE4B52"/>
    <w:rsid w:val="00BE6AFD"/>
    <w:rsid w:val="00BF016D"/>
    <w:rsid w:val="00BF0524"/>
    <w:rsid w:val="00BF125A"/>
    <w:rsid w:val="00BF135D"/>
    <w:rsid w:val="00BF17C7"/>
    <w:rsid w:val="00C154E9"/>
    <w:rsid w:val="00C16792"/>
    <w:rsid w:val="00C2376E"/>
    <w:rsid w:val="00C240F0"/>
    <w:rsid w:val="00C2495C"/>
    <w:rsid w:val="00C30DC1"/>
    <w:rsid w:val="00C3187E"/>
    <w:rsid w:val="00C36981"/>
    <w:rsid w:val="00C37CD1"/>
    <w:rsid w:val="00C41E07"/>
    <w:rsid w:val="00C6063B"/>
    <w:rsid w:val="00C626A2"/>
    <w:rsid w:val="00C67A6D"/>
    <w:rsid w:val="00C709DE"/>
    <w:rsid w:val="00C7593C"/>
    <w:rsid w:val="00C77A48"/>
    <w:rsid w:val="00C84DF7"/>
    <w:rsid w:val="00C85A8D"/>
    <w:rsid w:val="00C85F00"/>
    <w:rsid w:val="00C8734F"/>
    <w:rsid w:val="00C8753D"/>
    <w:rsid w:val="00C87FDB"/>
    <w:rsid w:val="00C91BD3"/>
    <w:rsid w:val="00C93314"/>
    <w:rsid w:val="00C94A06"/>
    <w:rsid w:val="00C95923"/>
    <w:rsid w:val="00C96C47"/>
    <w:rsid w:val="00CA213A"/>
    <w:rsid w:val="00CB04A9"/>
    <w:rsid w:val="00CB0687"/>
    <w:rsid w:val="00CB07F3"/>
    <w:rsid w:val="00CB12D7"/>
    <w:rsid w:val="00CB285F"/>
    <w:rsid w:val="00CB5916"/>
    <w:rsid w:val="00CB6F47"/>
    <w:rsid w:val="00CC0AC5"/>
    <w:rsid w:val="00CC2297"/>
    <w:rsid w:val="00CC3D34"/>
    <w:rsid w:val="00CC6F9E"/>
    <w:rsid w:val="00CC77CA"/>
    <w:rsid w:val="00CC7E33"/>
    <w:rsid w:val="00CD2AAE"/>
    <w:rsid w:val="00CD5EA4"/>
    <w:rsid w:val="00CE05C4"/>
    <w:rsid w:val="00CE26C3"/>
    <w:rsid w:val="00CE308B"/>
    <w:rsid w:val="00CE3D45"/>
    <w:rsid w:val="00CE4985"/>
    <w:rsid w:val="00CE49BA"/>
    <w:rsid w:val="00CE7E7C"/>
    <w:rsid w:val="00CF0580"/>
    <w:rsid w:val="00CF1EBF"/>
    <w:rsid w:val="00CF2A5D"/>
    <w:rsid w:val="00D013E9"/>
    <w:rsid w:val="00D023D4"/>
    <w:rsid w:val="00D05F7F"/>
    <w:rsid w:val="00D11222"/>
    <w:rsid w:val="00D1159B"/>
    <w:rsid w:val="00D11F04"/>
    <w:rsid w:val="00D12A64"/>
    <w:rsid w:val="00D13350"/>
    <w:rsid w:val="00D13418"/>
    <w:rsid w:val="00D23458"/>
    <w:rsid w:val="00D23E8F"/>
    <w:rsid w:val="00D25567"/>
    <w:rsid w:val="00D25820"/>
    <w:rsid w:val="00D269A4"/>
    <w:rsid w:val="00D30171"/>
    <w:rsid w:val="00D3028D"/>
    <w:rsid w:val="00D31B1C"/>
    <w:rsid w:val="00D347A8"/>
    <w:rsid w:val="00D43D46"/>
    <w:rsid w:val="00D44A30"/>
    <w:rsid w:val="00D45D06"/>
    <w:rsid w:val="00D46904"/>
    <w:rsid w:val="00D4761D"/>
    <w:rsid w:val="00D50217"/>
    <w:rsid w:val="00D50A91"/>
    <w:rsid w:val="00D51650"/>
    <w:rsid w:val="00D52C36"/>
    <w:rsid w:val="00D631BC"/>
    <w:rsid w:val="00D642B6"/>
    <w:rsid w:val="00D70EA1"/>
    <w:rsid w:val="00D73230"/>
    <w:rsid w:val="00D73CD1"/>
    <w:rsid w:val="00D74CF0"/>
    <w:rsid w:val="00D74E69"/>
    <w:rsid w:val="00D82840"/>
    <w:rsid w:val="00D8293C"/>
    <w:rsid w:val="00D835EC"/>
    <w:rsid w:val="00D87817"/>
    <w:rsid w:val="00D87A60"/>
    <w:rsid w:val="00D91F13"/>
    <w:rsid w:val="00D930BC"/>
    <w:rsid w:val="00D94AA5"/>
    <w:rsid w:val="00D95E6B"/>
    <w:rsid w:val="00DA7BC4"/>
    <w:rsid w:val="00DB0BE3"/>
    <w:rsid w:val="00DB1DBF"/>
    <w:rsid w:val="00DB270B"/>
    <w:rsid w:val="00DB3A02"/>
    <w:rsid w:val="00DB3A19"/>
    <w:rsid w:val="00DB489B"/>
    <w:rsid w:val="00DB5AAC"/>
    <w:rsid w:val="00DB69E2"/>
    <w:rsid w:val="00DC06B3"/>
    <w:rsid w:val="00DC16C4"/>
    <w:rsid w:val="00DC421A"/>
    <w:rsid w:val="00DC77AB"/>
    <w:rsid w:val="00DD2AC9"/>
    <w:rsid w:val="00DE1E88"/>
    <w:rsid w:val="00DE2D2C"/>
    <w:rsid w:val="00DE3A9F"/>
    <w:rsid w:val="00DE68DA"/>
    <w:rsid w:val="00DE6FFF"/>
    <w:rsid w:val="00DE7551"/>
    <w:rsid w:val="00DF2695"/>
    <w:rsid w:val="00DF28A9"/>
    <w:rsid w:val="00DF2BFE"/>
    <w:rsid w:val="00DF2D14"/>
    <w:rsid w:val="00DF344D"/>
    <w:rsid w:val="00DF45C7"/>
    <w:rsid w:val="00DF561D"/>
    <w:rsid w:val="00DF599F"/>
    <w:rsid w:val="00E01230"/>
    <w:rsid w:val="00E013DD"/>
    <w:rsid w:val="00E0183B"/>
    <w:rsid w:val="00E01BF8"/>
    <w:rsid w:val="00E04369"/>
    <w:rsid w:val="00E0643C"/>
    <w:rsid w:val="00E06C2E"/>
    <w:rsid w:val="00E10A65"/>
    <w:rsid w:val="00E137BA"/>
    <w:rsid w:val="00E13ADF"/>
    <w:rsid w:val="00E20160"/>
    <w:rsid w:val="00E22EE3"/>
    <w:rsid w:val="00E2569D"/>
    <w:rsid w:val="00E259E8"/>
    <w:rsid w:val="00E274B1"/>
    <w:rsid w:val="00E350FB"/>
    <w:rsid w:val="00E3729D"/>
    <w:rsid w:val="00E44D92"/>
    <w:rsid w:val="00E44E6A"/>
    <w:rsid w:val="00E45751"/>
    <w:rsid w:val="00E53A5E"/>
    <w:rsid w:val="00E54342"/>
    <w:rsid w:val="00E61663"/>
    <w:rsid w:val="00E62A05"/>
    <w:rsid w:val="00E63BB2"/>
    <w:rsid w:val="00E6538B"/>
    <w:rsid w:val="00E65F58"/>
    <w:rsid w:val="00E667E8"/>
    <w:rsid w:val="00E772CB"/>
    <w:rsid w:val="00E80333"/>
    <w:rsid w:val="00E821C3"/>
    <w:rsid w:val="00E82C1E"/>
    <w:rsid w:val="00E83FC1"/>
    <w:rsid w:val="00E84560"/>
    <w:rsid w:val="00E853E9"/>
    <w:rsid w:val="00E872A1"/>
    <w:rsid w:val="00EA3F73"/>
    <w:rsid w:val="00EB10EC"/>
    <w:rsid w:val="00EB1B65"/>
    <w:rsid w:val="00EB2EA4"/>
    <w:rsid w:val="00EB4EF1"/>
    <w:rsid w:val="00EB6B50"/>
    <w:rsid w:val="00EB7F6A"/>
    <w:rsid w:val="00EC0FC0"/>
    <w:rsid w:val="00EC24D3"/>
    <w:rsid w:val="00EC72FE"/>
    <w:rsid w:val="00EC7410"/>
    <w:rsid w:val="00EC7CFA"/>
    <w:rsid w:val="00ED03C6"/>
    <w:rsid w:val="00ED3BF2"/>
    <w:rsid w:val="00ED5005"/>
    <w:rsid w:val="00ED54E5"/>
    <w:rsid w:val="00ED7BB7"/>
    <w:rsid w:val="00EE019F"/>
    <w:rsid w:val="00EE0963"/>
    <w:rsid w:val="00EE0E0C"/>
    <w:rsid w:val="00EE0FA7"/>
    <w:rsid w:val="00EE14A9"/>
    <w:rsid w:val="00EE253D"/>
    <w:rsid w:val="00EE2F3E"/>
    <w:rsid w:val="00EE32C0"/>
    <w:rsid w:val="00EE520C"/>
    <w:rsid w:val="00EE7F86"/>
    <w:rsid w:val="00EF4BBF"/>
    <w:rsid w:val="00EF5E6F"/>
    <w:rsid w:val="00EF67B5"/>
    <w:rsid w:val="00F047C1"/>
    <w:rsid w:val="00F05D5F"/>
    <w:rsid w:val="00F06D10"/>
    <w:rsid w:val="00F076EF"/>
    <w:rsid w:val="00F07C63"/>
    <w:rsid w:val="00F12956"/>
    <w:rsid w:val="00F15469"/>
    <w:rsid w:val="00F15ED1"/>
    <w:rsid w:val="00F16040"/>
    <w:rsid w:val="00F20868"/>
    <w:rsid w:val="00F23059"/>
    <w:rsid w:val="00F30CC1"/>
    <w:rsid w:val="00F32A58"/>
    <w:rsid w:val="00F33AAE"/>
    <w:rsid w:val="00F41DDB"/>
    <w:rsid w:val="00F4507E"/>
    <w:rsid w:val="00F45EED"/>
    <w:rsid w:val="00F465EF"/>
    <w:rsid w:val="00F504CF"/>
    <w:rsid w:val="00F515A5"/>
    <w:rsid w:val="00F521AC"/>
    <w:rsid w:val="00F52DFF"/>
    <w:rsid w:val="00F532D1"/>
    <w:rsid w:val="00F534FA"/>
    <w:rsid w:val="00F55E12"/>
    <w:rsid w:val="00F56BAB"/>
    <w:rsid w:val="00F57C13"/>
    <w:rsid w:val="00F6249C"/>
    <w:rsid w:val="00F70CC5"/>
    <w:rsid w:val="00F732C3"/>
    <w:rsid w:val="00F81663"/>
    <w:rsid w:val="00F81936"/>
    <w:rsid w:val="00F82B3C"/>
    <w:rsid w:val="00F85129"/>
    <w:rsid w:val="00F85796"/>
    <w:rsid w:val="00F91128"/>
    <w:rsid w:val="00F92A33"/>
    <w:rsid w:val="00F954A9"/>
    <w:rsid w:val="00FA37C7"/>
    <w:rsid w:val="00FA3970"/>
    <w:rsid w:val="00FA3F48"/>
    <w:rsid w:val="00FA712E"/>
    <w:rsid w:val="00FB301E"/>
    <w:rsid w:val="00FB3CA0"/>
    <w:rsid w:val="00FB3E88"/>
    <w:rsid w:val="00FB48CD"/>
    <w:rsid w:val="00FB511D"/>
    <w:rsid w:val="00FB5AF6"/>
    <w:rsid w:val="00FC1C44"/>
    <w:rsid w:val="00FC536E"/>
    <w:rsid w:val="00FD1FE4"/>
    <w:rsid w:val="00FD4B0A"/>
    <w:rsid w:val="00FE1073"/>
    <w:rsid w:val="00FE3A9D"/>
    <w:rsid w:val="00FF7D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0" w:qFormat="1"/>
    <w:lsdException w:name="heading 7" w:semiHidden="0" w:uiPriority="0" w:unhideWhenUsed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28A9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92AD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148A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0E4F4B"/>
    <w:rPr>
      <w:rFonts w:cs="Times New Roman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47D27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E137BA"/>
    <w:rPr>
      <w:rFonts w:ascii="Calibri" w:hAnsi="Calibri" w:cs="Times New Roman"/>
      <w:sz w:val="24"/>
      <w:szCs w:val="24"/>
    </w:rPr>
  </w:style>
  <w:style w:type="paragraph" w:customStyle="1" w:styleId="ConsPlusNormal">
    <w:name w:val="ConsPlusNormal"/>
    <w:link w:val="ConsPlusNormal0"/>
    <w:uiPriority w:val="99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3">
    <w:name w:val="Заголовок 3 Знак"/>
    <w:basedOn w:val="DefaultParagraphFont"/>
    <w:uiPriority w:val="99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styleId="Hyperlink">
    <w:name w:val="Hyperlink"/>
    <w:basedOn w:val="DefaultParagraphFont"/>
    <w:uiPriority w:val="99"/>
    <w:rsid w:val="00841BFF"/>
    <w:rPr>
      <w:rFonts w:cs="Times New Roman"/>
      <w:color w:val="0000FF"/>
      <w:u w:val="single"/>
    </w:rPr>
  </w:style>
  <w:style w:type="paragraph" w:styleId="BodyTextIndent2">
    <w:name w:val="Body Text Indent 2"/>
    <w:basedOn w:val="Normal"/>
    <w:link w:val="BodyTextIndent2Char"/>
    <w:uiPriority w:val="99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841BFF"/>
    <w:rPr>
      <w:rFonts w:cs="Times New Roman"/>
      <w:sz w:val="24"/>
      <w:szCs w:val="24"/>
      <w:lang w:val="ru-RU" w:eastAsia="ru-RU" w:bidi="ar-SA"/>
    </w:rPr>
  </w:style>
  <w:style w:type="paragraph" w:customStyle="1" w:styleId="1">
    <w:name w:val="Основной текст с отступом1"/>
    <w:basedOn w:val="Normal"/>
    <w:link w:val="BodyTextIndentChar"/>
    <w:uiPriority w:val="99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DefaultParagraphFont"/>
    <w:link w:val="1"/>
    <w:uiPriority w:val="99"/>
    <w:semiHidden/>
    <w:locked/>
    <w:rsid w:val="00841BFF"/>
    <w:rPr>
      <w:rFonts w:cs="Times New Roman"/>
      <w:sz w:val="24"/>
      <w:szCs w:val="24"/>
      <w:lang w:val="ru-RU" w:eastAsia="ru-RU" w:bidi="ar-SA"/>
    </w:rPr>
  </w:style>
  <w:style w:type="paragraph" w:styleId="Footer">
    <w:name w:val="footer"/>
    <w:basedOn w:val="Normal"/>
    <w:link w:val="FooterChar"/>
    <w:uiPriority w:val="99"/>
    <w:rsid w:val="00841BFF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841BFF"/>
    <w:rPr>
      <w:rFonts w:cs="Times New Roman"/>
      <w:sz w:val="24"/>
      <w:szCs w:val="24"/>
      <w:lang w:val="ru-RU" w:eastAsia="ru-RU" w:bidi="ar-SA"/>
    </w:rPr>
  </w:style>
  <w:style w:type="character" w:styleId="PageNumber">
    <w:name w:val="page number"/>
    <w:basedOn w:val="DefaultParagraphFont"/>
    <w:uiPriority w:val="99"/>
    <w:rsid w:val="00841BFF"/>
    <w:rPr>
      <w:rFonts w:cs="Times New Roman"/>
    </w:rPr>
  </w:style>
  <w:style w:type="character" w:customStyle="1" w:styleId="4">
    <w:name w:val="Заголовок 4 Знак"/>
    <w:basedOn w:val="DefaultParagraphFont"/>
    <w:link w:val="Heading4"/>
    <w:uiPriority w:val="99"/>
    <w:semiHidden/>
    <w:locked/>
    <w:rsid w:val="000E4F4B"/>
    <w:rPr>
      <w:rFonts w:ascii="Calibri" w:hAnsi="Calibri" w:cs="Times New Roman"/>
      <w:b/>
      <w:bCs/>
      <w:sz w:val="28"/>
      <w:szCs w:val="28"/>
    </w:rPr>
  </w:style>
  <w:style w:type="paragraph" w:styleId="BodyText2">
    <w:name w:val="Body Text 2"/>
    <w:basedOn w:val="Normal"/>
    <w:link w:val="BodyText2Char"/>
    <w:uiPriority w:val="99"/>
    <w:rsid w:val="000E4F4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locked/>
    <w:rsid w:val="000E4F4B"/>
    <w:rPr>
      <w:rFonts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rsid w:val="000E4F4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E4F4B"/>
    <w:rPr>
      <w:rFonts w:cs="Times New Roman"/>
      <w:sz w:val="24"/>
      <w:szCs w:val="24"/>
    </w:rPr>
  </w:style>
  <w:style w:type="character" w:customStyle="1" w:styleId="a">
    <w:name w:val="Знак"/>
    <w:basedOn w:val="DefaultParagraphFont"/>
    <w:uiPriority w:val="99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0">
    <w:name w:val="Body text_"/>
    <w:basedOn w:val="DefaultParagraphFont"/>
    <w:link w:val="10"/>
    <w:uiPriority w:val="99"/>
    <w:locked/>
    <w:rsid w:val="006774C5"/>
    <w:rPr>
      <w:rFonts w:cs="Times New Roman"/>
      <w:sz w:val="27"/>
      <w:szCs w:val="27"/>
      <w:shd w:val="clear" w:color="auto" w:fill="FFFFFF"/>
    </w:rPr>
  </w:style>
  <w:style w:type="paragraph" w:customStyle="1" w:styleId="10">
    <w:name w:val="Основной текст1"/>
    <w:basedOn w:val="Normal"/>
    <w:link w:val="Bodytext0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BodyTextIndent">
    <w:name w:val="Body Text Indent"/>
    <w:basedOn w:val="Normal"/>
    <w:link w:val="BodyTextIndentChar1"/>
    <w:uiPriority w:val="99"/>
    <w:rsid w:val="00AD663A"/>
    <w:pPr>
      <w:spacing w:after="120"/>
      <w:ind w:left="283"/>
    </w:pPr>
  </w:style>
  <w:style w:type="character" w:customStyle="1" w:styleId="BodyTextIndentChar1">
    <w:name w:val="Body Text Indent Char1"/>
    <w:basedOn w:val="DefaultParagraphFont"/>
    <w:link w:val="BodyTextIndent"/>
    <w:uiPriority w:val="99"/>
    <w:locked/>
    <w:rsid w:val="00AD663A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AD76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D761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link w:val="NormalWebChar"/>
    <w:uiPriority w:val="99"/>
    <w:rsid w:val="000F6C9D"/>
    <w:pPr>
      <w:spacing w:before="100" w:after="100"/>
    </w:pPr>
    <w:rPr>
      <w:szCs w:val="20"/>
    </w:rPr>
  </w:style>
  <w:style w:type="character" w:customStyle="1" w:styleId="NormalWebChar">
    <w:name w:val="Normal (Web) Char"/>
    <w:basedOn w:val="DefaultParagraphFont"/>
    <w:link w:val="NormalWeb"/>
    <w:uiPriority w:val="99"/>
    <w:locked/>
    <w:rsid w:val="000F6C9D"/>
    <w:rPr>
      <w:rFonts w:cs="Times New Roman"/>
      <w:sz w:val="24"/>
    </w:rPr>
  </w:style>
  <w:style w:type="paragraph" w:styleId="FootnoteText">
    <w:name w:val="footnote text"/>
    <w:basedOn w:val="Normal"/>
    <w:link w:val="FootnoteTextChar"/>
    <w:uiPriority w:val="99"/>
    <w:semiHidden/>
    <w:rsid w:val="00E137B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137BA"/>
    <w:rPr>
      <w:rFonts w:cs="Times New Roman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ConsPlusCell0">
    <w:name w:val="ConsPlusCell Знак"/>
    <w:basedOn w:val="DefaultParagraphFont"/>
    <w:link w:val="ConsPlusCell"/>
    <w:uiPriority w:val="99"/>
    <w:locked/>
    <w:rsid w:val="00B92ADA"/>
    <w:rPr>
      <w:rFonts w:ascii="Arial" w:hAnsi="Arial" w:cs="Arial"/>
      <w:lang w:val="ru-RU" w:eastAsia="ru-RU" w:bidi="ar-SA"/>
    </w:rPr>
  </w:style>
  <w:style w:type="table" w:styleId="TableGrid">
    <w:name w:val="Table Grid"/>
    <w:basedOn w:val="TableNormal"/>
    <w:uiPriority w:val="99"/>
    <w:rsid w:val="00B92AD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B92ADA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92ADA"/>
    <w:rPr>
      <w:rFonts w:cs="Times New Roman"/>
      <w:sz w:val="24"/>
      <w:szCs w:val="24"/>
    </w:rPr>
  </w:style>
  <w:style w:type="character" w:customStyle="1" w:styleId="a0">
    <w:name w:val="Цветовое выделение"/>
    <w:uiPriority w:val="99"/>
    <w:rsid w:val="002C4429"/>
    <w:rPr>
      <w:b/>
      <w:color w:val="000080"/>
    </w:rPr>
  </w:style>
  <w:style w:type="paragraph" w:customStyle="1" w:styleId="a1">
    <w:name w:val="Таблицы (моноширинный)"/>
    <w:basedOn w:val="Normal"/>
    <w:next w:val="Normal"/>
    <w:uiPriority w:val="99"/>
    <w:rsid w:val="002C4429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styleId="NoSpacing">
    <w:name w:val="No Spacing"/>
    <w:link w:val="NoSpacingChar"/>
    <w:uiPriority w:val="99"/>
    <w:qFormat/>
    <w:rsid w:val="00E20160"/>
    <w:rPr>
      <w:rFonts w:ascii="Calibri" w:hAnsi="Calibri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8321CE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321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8321CE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321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321CE"/>
    <w:rPr>
      <w:b/>
      <w:bCs/>
    </w:rPr>
  </w:style>
  <w:style w:type="paragraph" w:styleId="BodyTextIndent3">
    <w:name w:val="Body Text Indent 3"/>
    <w:basedOn w:val="Normal"/>
    <w:link w:val="BodyTextIndent3Char"/>
    <w:uiPriority w:val="99"/>
    <w:semiHidden/>
    <w:rsid w:val="00B82437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B82437"/>
    <w:rPr>
      <w:rFonts w:cs="Times New Roman"/>
      <w:sz w:val="16"/>
      <w:szCs w:val="16"/>
    </w:rPr>
  </w:style>
  <w:style w:type="character" w:customStyle="1" w:styleId="ConsPlusNormal0">
    <w:name w:val="ConsPlusNormal Знак"/>
    <w:link w:val="ConsPlusNormal"/>
    <w:uiPriority w:val="99"/>
    <w:locked/>
    <w:rsid w:val="008362DF"/>
    <w:rPr>
      <w:rFonts w:ascii="Arial" w:hAnsi="Arial"/>
      <w:sz w:val="22"/>
      <w:lang w:val="ru-RU" w:eastAsia="ru-RU"/>
    </w:rPr>
  </w:style>
  <w:style w:type="character" w:styleId="FootnoteReference">
    <w:name w:val="footnote reference"/>
    <w:basedOn w:val="DefaultParagraphFont"/>
    <w:uiPriority w:val="99"/>
    <w:semiHidden/>
    <w:rsid w:val="00705EEE"/>
    <w:rPr>
      <w:rFonts w:cs="Times New Roman"/>
      <w:vertAlign w:val="superscript"/>
    </w:rPr>
  </w:style>
  <w:style w:type="paragraph" w:styleId="ListParagraph">
    <w:name w:val="List Paragraph"/>
    <w:basedOn w:val="Normal"/>
    <w:uiPriority w:val="99"/>
    <w:qFormat/>
    <w:rsid w:val="00D25567"/>
    <w:pPr>
      <w:spacing w:line="240" w:lineRule="atLeast"/>
      <w:ind w:left="720"/>
      <w:contextualSpacing/>
      <w:jc w:val="both"/>
    </w:pPr>
    <w:rPr>
      <w:color w:val="333333"/>
      <w:lang w:eastAsia="en-US"/>
    </w:rPr>
  </w:style>
  <w:style w:type="character" w:customStyle="1" w:styleId="blk">
    <w:name w:val="blk"/>
    <w:basedOn w:val="DefaultParagraphFont"/>
    <w:uiPriority w:val="99"/>
    <w:rsid w:val="00D25567"/>
    <w:rPr>
      <w:rFonts w:cs="Times New Roman"/>
    </w:rPr>
  </w:style>
  <w:style w:type="character" w:customStyle="1" w:styleId="NoSpacingChar">
    <w:name w:val="No Spacing Char"/>
    <w:link w:val="NoSpacing"/>
    <w:uiPriority w:val="99"/>
    <w:locked/>
    <w:rsid w:val="00FC536E"/>
    <w:rPr>
      <w:rFonts w:ascii="Calibri" w:hAnsi="Calibri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70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3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36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3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53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5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5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6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69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3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33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3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40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43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44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4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62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67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68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6035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121</TotalTime>
  <Pages>1</Pages>
  <Words>257</Words>
  <Characters>1468</Characters>
  <Application>Microsoft Office Outlook</Application>
  <DocSecurity>0</DocSecurity>
  <Lines>0</Lines>
  <Paragraphs>0</Paragraphs>
  <ScaleCrop>false</ScaleCrop>
  <Company>DG Win&amp;Soft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Simuhina</dc:creator>
  <cp:keywords/>
  <dc:description/>
  <cp:lastModifiedBy>Спорт город Вытегра</cp:lastModifiedBy>
  <cp:revision>13</cp:revision>
  <cp:lastPrinted>2020-01-31T07:46:00Z</cp:lastPrinted>
  <dcterms:created xsi:type="dcterms:W3CDTF">2020-01-31T06:19:00Z</dcterms:created>
  <dcterms:modified xsi:type="dcterms:W3CDTF">2020-07-13T04:59:00Z</dcterms:modified>
</cp:coreProperties>
</file>