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1FCC" w:rsidRDefault="00C24F1B" w:rsidP="003B1FCC">
      <w:pPr>
        <w:autoSpaceDE w:val="0"/>
        <w:autoSpaceDN w:val="0"/>
        <w:adjustRightInd w:val="0"/>
        <w:ind w:left="4248" w:firstLine="708"/>
        <w:rPr>
          <w:sz w:val="28"/>
          <w:szCs w:val="28"/>
        </w:rPr>
      </w:pPr>
      <w:bookmarkStart w:id="0" w:name="_GoBack"/>
      <w:bookmarkEnd w:id="0"/>
      <w:r w:rsidRPr="00C24F1B">
        <w:rPr>
          <w:sz w:val="28"/>
          <w:szCs w:val="28"/>
        </w:rPr>
        <w:t xml:space="preserve">Приложение 1 </w:t>
      </w:r>
    </w:p>
    <w:p w:rsidR="00C24F1B" w:rsidRPr="00C24F1B" w:rsidRDefault="00C24F1B" w:rsidP="003B1FCC">
      <w:pPr>
        <w:autoSpaceDE w:val="0"/>
        <w:autoSpaceDN w:val="0"/>
        <w:adjustRightInd w:val="0"/>
        <w:ind w:left="4956"/>
        <w:rPr>
          <w:sz w:val="28"/>
          <w:szCs w:val="28"/>
        </w:rPr>
      </w:pPr>
      <w:r w:rsidRPr="00C24F1B">
        <w:rPr>
          <w:sz w:val="28"/>
          <w:szCs w:val="28"/>
        </w:rPr>
        <w:t xml:space="preserve">к административному регламенту 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</w:p>
    <w:p w:rsidR="00C24F1B" w:rsidRDefault="00C24F1B" w:rsidP="003B1FCC">
      <w:pPr>
        <w:autoSpaceDE w:val="0"/>
        <w:autoSpaceDN w:val="0"/>
        <w:adjustRightInd w:val="0"/>
        <w:ind w:left="5664"/>
        <w:rPr>
          <w:sz w:val="28"/>
          <w:szCs w:val="28"/>
        </w:rPr>
      </w:pPr>
      <w:r w:rsidRPr="00C24F1B">
        <w:rPr>
          <w:sz w:val="28"/>
          <w:szCs w:val="28"/>
        </w:rPr>
        <w:t xml:space="preserve">                                                                                                                                     В</w:t>
      </w:r>
      <w:r>
        <w:rPr>
          <w:sz w:val="28"/>
          <w:szCs w:val="28"/>
        </w:rPr>
        <w:t xml:space="preserve"> администрацию Вожегодского муниципального округа</w:t>
      </w:r>
    </w:p>
    <w:p w:rsidR="00C24F1B" w:rsidRDefault="00C24F1B" w:rsidP="00C24F1B">
      <w:pPr>
        <w:autoSpaceDE w:val="0"/>
        <w:autoSpaceDN w:val="0"/>
        <w:adjustRightInd w:val="0"/>
        <w:ind w:left="5664"/>
        <w:rPr>
          <w:sz w:val="28"/>
          <w:szCs w:val="28"/>
        </w:rPr>
      </w:pPr>
      <w:r>
        <w:rPr>
          <w:sz w:val="28"/>
          <w:szCs w:val="28"/>
        </w:rPr>
        <w:t>от _______________________</w:t>
      </w:r>
    </w:p>
    <w:p w:rsidR="00C24F1B" w:rsidRDefault="00C24F1B" w:rsidP="00C24F1B">
      <w:pPr>
        <w:autoSpaceDE w:val="0"/>
        <w:autoSpaceDN w:val="0"/>
        <w:adjustRightInd w:val="0"/>
        <w:ind w:left="5664"/>
        <w:rPr>
          <w:sz w:val="28"/>
          <w:szCs w:val="28"/>
        </w:rPr>
      </w:pPr>
      <w:r>
        <w:rPr>
          <w:sz w:val="28"/>
          <w:szCs w:val="28"/>
        </w:rPr>
        <w:t>_________________________</w:t>
      </w:r>
    </w:p>
    <w:p w:rsidR="00C24F1B" w:rsidRPr="00C24F1B" w:rsidRDefault="00C24F1B" w:rsidP="00C24F1B">
      <w:pPr>
        <w:autoSpaceDE w:val="0"/>
        <w:autoSpaceDN w:val="0"/>
        <w:adjustRightInd w:val="0"/>
        <w:ind w:left="4248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ф.и.о, адрес</w:t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</w:p>
    <w:p w:rsid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="003B1FCC">
        <w:rPr>
          <w:sz w:val="28"/>
          <w:szCs w:val="28"/>
        </w:rPr>
        <w:tab/>
      </w:r>
      <w:r w:rsidR="003B1FCC">
        <w:rPr>
          <w:sz w:val="28"/>
          <w:szCs w:val="28"/>
        </w:rPr>
        <w:tab/>
      </w:r>
      <w:r w:rsidR="003B1FCC">
        <w:rPr>
          <w:sz w:val="28"/>
          <w:szCs w:val="28"/>
        </w:rPr>
        <w:tab/>
        <w:t>_________________________</w:t>
      </w:r>
    </w:p>
    <w:p w:rsidR="003B1FCC" w:rsidRDefault="003B1FCC" w:rsidP="00C24F1B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_________________________</w:t>
      </w:r>
    </w:p>
    <w:p w:rsidR="003B1FCC" w:rsidRPr="00C24F1B" w:rsidRDefault="00C24F1B" w:rsidP="003B1FCC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3B1FCC">
        <w:rPr>
          <w:sz w:val="28"/>
          <w:szCs w:val="28"/>
        </w:rPr>
        <w:tab/>
      </w:r>
      <w:r w:rsidR="003B1FCC">
        <w:rPr>
          <w:sz w:val="28"/>
          <w:szCs w:val="28"/>
        </w:rPr>
        <w:tab/>
      </w:r>
      <w:r w:rsidR="003B1FCC">
        <w:rPr>
          <w:sz w:val="28"/>
          <w:szCs w:val="28"/>
        </w:rPr>
        <w:tab/>
      </w:r>
      <w:r w:rsidRPr="00C24F1B">
        <w:rPr>
          <w:sz w:val="28"/>
          <w:szCs w:val="28"/>
        </w:rPr>
        <w:t xml:space="preserve">       адрес эл. почты: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</w:p>
    <w:p w:rsidR="00C24F1B" w:rsidRPr="00C24F1B" w:rsidRDefault="00C24F1B" w:rsidP="003B1FCC">
      <w:pPr>
        <w:autoSpaceDE w:val="0"/>
        <w:autoSpaceDN w:val="0"/>
        <w:adjustRightInd w:val="0"/>
        <w:jc w:val="center"/>
        <w:rPr>
          <w:sz w:val="28"/>
          <w:szCs w:val="28"/>
        </w:rPr>
      </w:pPr>
      <w:bookmarkStart w:id="1" w:name="Par465"/>
      <w:bookmarkEnd w:id="1"/>
      <w:r w:rsidRPr="00C24F1B">
        <w:rPr>
          <w:sz w:val="28"/>
          <w:szCs w:val="28"/>
        </w:rPr>
        <w:t>ЗАЯВЛЕНИЕ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</w:p>
    <w:p w:rsidR="00C24F1B" w:rsidRPr="00C24F1B" w:rsidRDefault="003B1FCC" w:rsidP="003B1FCC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C24F1B" w:rsidRPr="00C24F1B">
        <w:rPr>
          <w:sz w:val="28"/>
          <w:szCs w:val="28"/>
        </w:rPr>
        <w:t>Прошу подготовить и выдать акт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капитала.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Адрес объекта индивидуального жилищного стр</w:t>
      </w:r>
      <w:r w:rsidR="003B1FCC">
        <w:rPr>
          <w:sz w:val="28"/>
          <w:szCs w:val="28"/>
        </w:rPr>
        <w:t xml:space="preserve">оительства: 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________________________________________________________________</w:t>
      </w:r>
      <w:r w:rsidR="003B1FCC">
        <w:rPr>
          <w:sz w:val="28"/>
          <w:szCs w:val="28"/>
        </w:rPr>
        <w:t>_</w:t>
      </w:r>
      <w:r w:rsidRPr="00C24F1B">
        <w:rPr>
          <w:sz w:val="28"/>
          <w:szCs w:val="28"/>
        </w:rPr>
        <w:t>_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___________________________________________</w:t>
      </w:r>
      <w:r>
        <w:rPr>
          <w:sz w:val="28"/>
          <w:szCs w:val="28"/>
        </w:rPr>
        <w:t>_______________________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Кадастровый номер земельного участка: _____</w:t>
      </w:r>
      <w:r w:rsidR="003B1FCC">
        <w:rPr>
          <w:sz w:val="28"/>
          <w:szCs w:val="28"/>
        </w:rPr>
        <w:t>__________________________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Документы, прилагаемые к заявлению: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1. ______________________________________</w:t>
      </w:r>
      <w:r>
        <w:rPr>
          <w:sz w:val="28"/>
          <w:szCs w:val="28"/>
        </w:rPr>
        <w:t>__________________________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2. ______________________________________</w:t>
      </w:r>
      <w:r>
        <w:rPr>
          <w:sz w:val="28"/>
          <w:szCs w:val="28"/>
        </w:rPr>
        <w:t>__________________________</w:t>
      </w:r>
    </w:p>
    <w:p w:rsid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Способ выдачи документов (нужное отметить):</w:t>
      </w:r>
    </w:p>
    <w:p w:rsidR="003B1FCC" w:rsidRDefault="003B1FCC" w:rsidP="00C24F1B">
      <w:pPr>
        <w:autoSpaceDE w:val="0"/>
        <w:autoSpaceDN w:val="0"/>
        <w:adjustRightInd w:val="0"/>
        <w:rPr>
          <w:sz w:val="28"/>
          <w:szCs w:val="28"/>
        </w:rPr>
      </w:pPr>
    </w:p>
    <w:p w:rsidR="003B1FCC" w:rsidRPr="001139BC" w:rsidRDefault="003B1FCC" w:rsidP="003B1FCC">
      <w:pPr>
        <w:autoSpaceDE w:val="0"/>
        <w:autoSpaceDN w:val="0"/>
        <w:adjustRightInd w:val="0"/>
        <w:ind w:left="360" w:hanging="360"/>
        <w:rPr>
          <w:color w:val="000000" w:themeColor="text1"/>
          <w:sz w:val="24"/>
          <w:szCs w:val="24"/>
        </w:rPr>
      </w:pPr>
      <w:r w:rsidRPr="001139BC">
        <w:rPr>
          <w:color w:val="000000" w:themeColor="text1"/>
          <w:sz w:val="24"/>
          <w:szCs w:val="24"/>
          <w:bdr w:val="single" w:sz="4" w:space="0" w:color="auto"/>
        </w:rPr>
        <w:t xml:space="preserve">⁯ </w:t>
      </w:r>
      <w:r w:rsidRPr="001139BC">
        <w:rPr>
          <w:color w:val="000000" w:themeColor="text1"/>
          <w:sz w:val="24"/>
          <w:szCs w:val="24"/>
        </w:rPr>
        <w:t xml:space="preserve"> лично      </w:t>
      </w:r>
      <w:r w:rsidRPr="001139BC">
        <w:rPr>
          <w:color w:val="000000" w:themeColor="text1"/>
          <w:sz w:val="24"/>
          <w:szCs w:val="24"/>
          <w:bdr w:val="single" w:sz="4" w:space="0" w:color="auto"/>
        </w:rPr>
        <w:t xml:space="preserve">⁯ </w:t>
      </w:r>
      <w:r w:rsidRPr="001139BC">
        <w:rPr>
          <w:color w:val="000000" w:themeColor="text1"/>
          <w:sz w:val="24"/>
          <w:szCs w:val="24"/>
        </w:rPr>
        <w:t xml:space="preserve"> направление посредством почтового отправления с уведомлением </w:t>
      </w:r>
    </w:p>
    <w:p w:rsidR="003B1FCC" w:rsidRPr="001139BC" w:rsidRDefault="003B1FCC" w:rsidP="003B1FCC">
      <w:pPr>
        <w:autoSpaceDE w:val="0"/>
        <w:autoSpaceDN w:val="0"/>
        <w:adjustRightInd w:val="0"/>
        <w:ind w:left="360" w:hanging="360"/>
        <w:rPr>
          <w:color w:val="000000" w:themeColor="text1"/>
          <w:sz w:val="24"/>
          <w:szCs w:val="24"/>
        </w:rPr>
      </w:pPr>
      <w:r w:rsidRPr="001139BC">
        <w:rPr>
          <w:color w:val="000000" w:themeColor="text1"/>
          <w:sz w:val="24"/>
          <w:szCs w:val="24"/>
          <w:bdr w:val="single" w:sz="4" w:space="0" w:color="auto"/>
        </w:rPr>
        <w:t xml:space="preserve">⁯ </w:t>
      </w:r>
      <w:r w:rsidRPr="001139BC">
        <w:rPr>
          <w:color w:val="000000" w:themeColor="text1"/>
          <w:sz w:val="24"/>
          <w:szCs w:val="24"/>
        </w:rPr>
        <w:t xml:space="preserve"> в МФЦ**     </w:t>
      </w:r>
      <w:r w:rsidRPr="001139BC">
        <w:rPr>
          <w:color w:val="000000" w:themeColor="text1"/>
          <w:sz w:val="24"/>
          <w:szCs w:val="24"/>
          <w:bdr w:val="single" w:sz="4" w:space="0" w:color="auto"/>
        </w:rPr>
        <w:t xml:space="preserve">⁯ </w:t>
      </w:r>
      <w:r w:rsidRPr="001139BC">
        <w:rPr>
          <w:color w:val="000000" w:themeColor="text1"/>
          <w:sz w:val="24"/>
          <w:szCs w:val="24"/>
        </w:rPr>
        <w:t xml:space="preserve"> в личном кабинете на </w:t>
      </w:r>
      <w:r>
        <w:rPr>
          <w:color w:val="000000" w:themeColor="text1"/>
          <w:sz w:val="24"/>
          <w:szCs w:val="24"/>
        </w:rPr>
        <w:t>Едином</w:t>
      </w:r>
      <w:r w:rsidRPr="001139BC">
        <w:rPr>
          <w:color w:val="000000" w:themeColor="text1"/>
          <w:sz w:val="24"/>
          <w:szCs w:val="24"/>
        </w:rPr>
        <w:t xml:space="preserve"> портале*</w:t>
      </w:r>
    </w:p>
    <w:p w:rsidR="003B1FCC" w:rsidRPr="001139BC" w:rsidRDefault="003B1FCC" w:rsidP="003B1FCC">
      <w:pPr>
        <w:autoSpaceDE w:val="0"/>
        <w:autoSpaceDN w:val="0"/>
        <w:adjustRightInd w:val="0"/>
        <w:ind w:left="360" w:hanging="360"/>
        <w:rPr>
          <w:color w:val="000000" w:themeColor="text1"/>
          <w:sz w:val="24"/>
          <w:szCs w:val="24"/>
        </w:rPr>
      </w:pPr>
      <w:r w:rsidRPr="001139BC">
        <w:rPr>
          <w:color w:val="000000" w:themeColor="text1"/>
          <w:sz w:val="24"/>
          <w:szCs w:val="24"/>
          <w:bdr w:val="single" w:sz="4" w:space="0" w:color="auto"/>
        </w:rPr>
        <w:t xml:space="preserve">⁯ </w:t>
      </w:r>
      <w:r w:rsidRPr="001139BC">
        <w:rPr>
          <w:color w:val="000000" w:themeColor="text1"/>
          <w:sz w:val="24"/>
          <w:szCs w:val="24"/>
        </w:rPr>
        <w:t xml:space="preserve"> по электронной почте.   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* в случае если заявление подано посредством Единого портала.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** в случае если заявление подано через МФЦ.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>«____»_______________20____г.                                ____________________</w:t>
      </w:r>
    </w:p>
    <w:p w:rsidR="00C24F1B" w:rsidRPr="00C24F1B" w:rsidRDefault="00C24F1B" w:rsidP="00C24F1B">
      <w:pPr>
        <w:autoSpaceDE w:val="0"/>
        <w:autoSpaceDN w:val="0"/>
        <w:adjustRightInd w:val="0"/>
        <w:rPr>
          <w:sz w:val="28"/>
          <w:szCs w:val="28"/>
        </w:rPr>
      </w:pP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</w:r>
      <w:r w:rsidRPr="00C24F1B">
        <w:rPr>
          <w:sz w:val="28"/>
          <w:szCs w:val="28"/>
        </w:rPr>
        <w:tab/>
        <w:t>(подпись)  М.П.</w:t>
      </w:r>
    </w:p>
    <w:p w:rsidR="00E5457D" w:rsidRDefault="00AE6357" w:rsidP="00AE6357">
      <w:pPr>
        <w:autoSpaceDE w:val="0"/>
        <w:autoSpaceDN w:val="0"/>
        <w:adjustRightInd w:val="0"/>
        <w:ind w:left="4248"/>
        <w:rPr>
          <w:sz w:val="28"/>
        </w:rPr>
      </w:pPr>
      <w:r>
        <w:rPr>
          <w:sz w:val="28"/>
        </w:rPr>
        <w:t xml:space="preserve"> </w:t>
      </w:r>
    </w:p>
    <w:sectPr w:rsidR="00E5457D" w:rsidSect="008D7651">
      <w:headerReference w:type="even" r:id="rId7"/>
      <w:headerReference w:type="default" r:id="rId8"/>
      <w:pgSz w:w="11907" w:h="16840" w:code="9"/>
      <w:pgMar w:top="1134" w:right="850" w:bottom="1134" w:left="1701" w:header="567" w:footer="624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0E3C" w:rsidRDefault="00760E3C">
      <w:r>
        <w:separator/>
      </w:r>
    </w:p>
  </w:endnote>
  <w:endnote w:type="continuationSeparator" w:id="1">
    <w:p w:rsidR="00760E3C" w:rsidRDefault="00760E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0E3C" w:rsidRDefault="00760E3C">
      <w:r>
        <w:separator/>
      </w:r>
    </w:p>
  </w:footnote>
  <w:footnote w:type="continuationSeparator" w:id="1">
    <w:p w:rsidR="00760E3C" w:rsidRDefault="00760E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3246" w:rsidRDefault="003C7039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C3246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C3246">
      <w:rPr>
        <w:rStyle w:val="a5"/>
        <w:noProof/>
      </w:rPr>
      <w:t>1</w:t>
    </w:r>
    <w:r>
      <w:rPr>
        <w:rStyle w:val="a5"/>
      </w:rPr>
      <w:fldChar w:fldCharType="end"/>
    </w:r>
  </w:p>
  <w:p w:rsidR="00EC3246" w:rsidRDefault="00EC324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3246" w:rsidRDefault="003C7039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C3246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E6357">
      <w:rPr>
        <w:rStyle w:val="a5"/>
        <w:noProof/>
      </w:rPr>
      <w:t>2</w:t>
    </w:r>
    <w:r>
      <w:rPr>
        <w:rStyle w:val="a5"/>
      </w:rPr>
      <w:fldChar w:fldCharType="end"/>
    </w:r>
  </w:p>
  <w:p w:rsidR="00EC3246" w:rsidRDefault="00EC3246" w:rsidP="00D057F4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83054"/>
    <w:multiLevelType w:val="hybridMultilevel"/>
    <w:tmpl w:val="3154D916"/>
    <w:lvl w:ilvl="0" w:tplc="F0B02C42">
      <w:start w:val="1"/>
      <w:numFmt w:val="decimal"/>
      <w:lvlText w:val="%1."/>
      <w:lvlJc w:val="left"/>
      <w:pPr>
        <w:ind w:left="1836" w:hanging="112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1DC015F"/>
    <w:multiLevelType w:val="hybridMultilevel"/>
    <w:tmpl w:val="B95CA0B2"/>
    <w:lvl w:ilvl="0" w:tplc="C086843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CAD0001"/>
    <w:multiLevelType w:val="hybridMultilevel"/>
    <w:tmpl w:val="C610C602"/>
    <w:lvl w:ilvl="0" w:tplc="E0ACAD24">
      <w:start w:val="1"/>
      <w:numFmt w:val="decimal"/>
      <w:lvlText w:val="%1."/>
      <w:lvlJc w:val="left"/>
      <w:pPr>
        <w:ind w:left="1698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/>
  <w:rsids>
    <w:rsidRoot w:val="00E726C9"/>
    <w:rsid w:val="00000265"/>
    <w:rsid w:val="00002F48"/>
    <w:rsid w:val="000076CA"/>
    <w:rsid w:val="00010901"/>
    <w:rsid w:val="00026702"/>
    <w:rsid w:val="00027FCB"/>
    <w:rsid w:val="000336CA"/>
    <w:rsid w:val="00034E3C"/>
    <w:rsid w:val="00050689"/>
    <w:rsid w:val="00060E0A"/>
    <w:rsid w:val="000654A0"/>
    <w:rsid w:val="00070459"/>
    <w:rsid w:val="00072FDC"/>
    <w:rsid w:val="000B2CC6"/>
    <w:rsid w:val="000E297C"/>
    <w:rsid w:val="000E4206"/>
    <w:rsid w:val="000F3668"/>
    <w:rsid w:val="00107710"/>
    <w:rsid w:val="001139F1"/>
    <w:rsid w:val="00114B52"/>
    <w:rsid w:val="0011599D"/>
    <w:rsid w:val="00123558"/>
    <w:rsid w:val="001248DB"/>
    <w:rsid w:val="00130DC2"/>
    <w:rsid w:val="00141E3E"/>
    <w:rsid w:val="00147FC0"/>
    <w:rsid w:val="00150E71"/>
    <w:rsid w:val="001670B8"/>
    <w:rsid w:val="00172A59"/>
    <w:rsid w:val="00183579"/>
    <w:rsid w:val="00184260"/>
    <w:rsid w:val="00191A80"/>
    <w:rsid w:val="001A1ADD"/>
    <w:rsid w:val="001A2514"/>
    <w:rsid w:val="001B772D"/>
    <w:rsid w:val="001C5AFA"/>
    <w:rsid w:val="001C6190"/>
    <w:rsid w:val="001D22DF"/>
    <w:rsid w:val="001E1231"/>
    <w:rsid w:val="001E39B6"/>
    <w:rsid w:val="001E60E1"/>
    <w:rsid w:val="001F3F6F"/>
    <w:rsid w:val="002169B7"/>
    <w:rsid w:val="002271AF"/>
    <w:rsid w:val="00232228"/>
    <w:rsid w:val="00250AA2"/>
    <w:rsid w:val="00256538"/>
    <w:rsid w:val="00264A47"/>
    <w:rsid w:val="0027537F"/>
    <w:rsid w:val="002A706E"/>
    <w:rsid w:val="002B202B"/>
    <w:rsid w:val="002C0C5A"/>
    <w:rsid w:val="002C38B1"/>
    <w:rsid w:val="002D2930"/>
    <w:rsid w:val="0030291C"/>
    <w:rsid w:val="0031553F"/>
    <w:rsid w:val="0032448C"/>
    <w:rsid w:val="003318AA"/>
    <w:rsid w:val="00331C44"/>
    <w:rsid w:val="003436E8"/>
    <w:rsid w:val="00353D06"/>
    <w:rsid w:val="00355509"/>
    <w:rsid w:val="003563DA"/>
    <w:rsid w:val="00356492"/>
    <w:rsid w:val="00356698"/>
    <w:rsid w:val="00361AA1"/>
    <w:rsid w:val="00364152"/>
    <w:rsid w:val="003741B1"/>
    <w:rsid w:val="00375380"/>
    <w:rsid w:val="0039772E"/>
    <w:rsid w:val="003B1FCC"/>
    <w:rsid w:val="003B20F2"/>
    <w:rsid w:val="003C7039"/>
    <w:rsid w:val="003D4CFF"/>
    <w:rsid w:val="00411009"/>
    <w:rsid w:val="004172C0"/>
    <w:rsid w:val="00420368"/>
    <w:rsid w:val="004242C9"/>
    <w:rsid w:val="004427CE"/>
    <w:rsid w:val="00474AB8"/>
    <w:rsid w:val="00491F2C"/>
    <w:rsid w:val="004937D3"/>
    <w:rsid w:val="004A43DC"/>
    <w:rsid w:val="004B2D92"/>
    <w:rsid w:val="004B54ED"/>
    <w:rsid w:val="004B598F"/>
    <w:rsid w:val="004D6E85"/>
    <w:rsid w:val="004E1FDD"/>
    <w:rsid w:val="005055B5"/>
    <w:rsid w:val="00534D35"/>
    <w:rsid w:val="0053762E"/>
    <w:rsid w:val="00543957"/>
    <w:rsid w:val="00547A6C"/>
    <w:rsid w:val="00554C31"/>
    <w:rsid w:val="0055513B"/>
    <w:rsid w:val="0056491E"/>
    <w:rsid w:val="00574634"/>
    <w:rsid w:val="00583328"/>
    <w:rsid w:val="00591AB0"/>
    <w:rsid w:val="00595349"/>
    <w:rsid w:val="005A15C9"/>
    <w:rsid w:val="005B54CE"/>
    <w:rsid w:val="005E30AC"/>
    <w:rsid w:val="005F5EED"/>
    <w:rsid w:val="00615BAC"/>
    <w:rsid w:val="00622215"/>
    <w:rsid w:val="006355DE"/>
    <w:rsid w:val="00644150"/>
    <w:rsid w:val="00644F11"/>
    <w:rsid w:val="00654515"/>
    <w:rsid w:val="00656058"/>
    <w:rsid w:val="00670C92"/>
    <w:rsid w:val="00672D53"/>
    <w:rsid w:val="00674C5F"/>
    <w:rsid w:val="006762F7"/>
    <w:rsid w:val="00676AD5"/>
    <w:rsid w:val="00690440"/>
    <w:rsid w:val="00690A23"/>
    <w:rsid w:val="00692AA5"/>
    <w:rsid w:val="006A5907"/>
    <w:rsid w:val="006C2E91"/>
    <w:rsid w:val="006C3E02"/>
    <w:rsid w:val="006C49F7"/>
    <w:rsid w:val="006D0F4E"/>
    <w:rsid w:val="006D4F6A"/>
    <w:rsid w:val="006D4FAB"/>
    <w:rsid w:val="006E378D"/>
    <w:rsid w:val="00714AD4"/>
    <w:rsid w:val="007210ED"/>
    <w:rsid w:val="0072262E"/>
    <w:rsid w:val="00724FDB"/>
    <w:rsid w:val="00751912"/>
    <w:rsid w:val="0075677A"/>
    <w:rsid w:val="00760E3C"/>
    <w:rsid w:val="007667B1"/>
    <w:rsid w:val="0077197D"/>
    <w:rsid w:val="00771E7E"/>
    <w:rsid w:val="0079043B"/>
    <w:rsid w:val="007953C3"/>
    <w:rsid w:val="007A4AAC"/>
    <w:rsid w:val="007A66AA"/>
    <w:rsid w:val="007C747D"/>
    <w:rsid w:val="007D06AA"/>
    <w:rsid w:val="007F0918"/>
    <w:rsid w:val="00816152"/>
    <w:rsid w:val="00822A79"/>
    <w:rsid w:val="008249A2"/>
    <w:rsid w:val="008318D6"/>
    <w:rsid w:val="0084003C"/>
    <w:rsid w:val="008405FA"/>
    <w:rsid w:val="00841BFF"/>
    <w:rsid w:val="00853C2F"/>
    <w:rsid w:val="0085418F"/>
    <w:rsid w:val="0086787E"/>
    <w:rsid w:val="0087075A"/>
    <w:rsid w:val="00873149"/>
    <w:rsid w:val="00880290"/>
    <w:rsid w:val="0089689F"/>
    <w:rsid w:val="00896F26"/>
    <w:rsid w:val="008C49F8"/>
    <w:rsid w:val="008D2B9B"/>
    <w:rsid w:val="008D7651"/>
    <w:rsid w:val="008E3A4E"/>
    <w:rsid w:val="008F1DF7"/>
    <w:rsid w:val="008F47E6"/>
    <w:rsid w:val="00913DB8"/>
    <w:rsid w:val="009156BD"/>
    <w:rsid w:val="00933B21"/>
    <w:rsid w:val="009567D5"/>
    <w:rsid w:val="00962A3F"/>
    <w:rsid w:val="00964175"/>
    <w:rsid w:val="009710FC"/>
    <w:rsid w:val="00974722"/>
    <w:rsid w:val="00975903"/>
    <w:rsid w:val="009812EC"/>
    <w:rsid w:val="00996B08"/>
    <w:rsid w:val="009A20C6"/>
    <w:rsid w:val="009B11B7"/>
    <w:rsid w:val="009E035B"/>
    <w:rsid w:val="00A11931"/>
    <w:rsid w:val="00A1654D"/>
    <w:rsid w:val="00A2208F"/>
    <w:rsid w:val="00A2536F"/>
    <w:rsid w:val="00A6526A"/>
    <w:rsid w:val="00A668C9"/>
    <w:rsid w:val="00A67C3E"/>
    <w:rsid w:val="00A73E39"/>
    <w:rsid w:val="00A915AE"/>
    <w:rsid w:val="00AA0671"/>
    <w:rsid w:val="00AA0F26"/>
    <w:rsid w:val="00AA4A76"/>
    <w:rsid w:val="00AA4EE6"/>
    <w:rsid w:val="00AA5854"/>
    <w:rsid w:val="00AB275A"/>
    <w:rsid w:val="00AB38DC"/>
    <w:rsid w:val="00AC6303"/>
    <w:rsid w:val="00AD4FC0"/>
    <w:rsid w:val="00AD6A33"/>
    <w:rsid w:val="00AD6DD1"/>
    <w:rsid w:val="00AE6357"/>
    <w:rsid w:val="00B15FF6"/>
    <w:rsid w:val="00B23977"/>
    <w:rsid w:val="00B25BC9"/>
    <w:rsid w:val="00B27799"/>
    <w:rsid w:val="00B34E9A"/>
    <w:rsid w:val="00B429E6"/>
    <w:rsid w:val="00B51E8A"/>
    <w:rsid w:val="00B5294C"/>
    <w:rsid w:val="00BA1A4E"/>
    <w:rsid w:val="00BB1F6A"/>
    <w:rsid w:val="00BB75A9"/>
    <w:rsid w:val="00BC1910"/>
    <w:rsid w:val="00BC3B52"/>
    <w:rsid w:val="00BD1C9A"/>
    <w:rsid w:val="00BE6DFE"/>
    <w:rsid w:val="00BF0EC4"/>
    <w:rsid w:val="00BF19D0"/>
    <w:rsid w:val="00C02C36"/>
    <w:rsid w:val="00C06435"/>
    <w:rsid w:val="00C117C9"/>
    <w:rsid w:val="00C11F17"/>
    <w:rsid w:val="00C13599"/>
    <w:rsid w:val="00C14405"/>
    <w:rsid w:val="00C152FF"/>
    <w:rsid w:val="00C24F1B"/>
    <w:rsid w:val="00C46528"/>
    <w:rsid w:val="00C530DC"/>
    <w:rsid w:val="00C57170"/>
    <w:rsid w:val="00C648D5"/>
    <w:rsid w:val="00C84FD5"/>
    <w:rsid w:val="00C90EFE"/>
    <w:rsid w:val="00C97DC0"/>
    <w:rsid w:val="00CA68B9"/>
    <w:rsid w:val="00CC310C"/>
    <w:rsid w:val="00CD09B4"/>
    <w:rsid w:val="00CE5764"/>
    <w:rsid w:val="00D0370E"/>
    <w:rsid w:val="00D055E0"/>
    <w:rsid w:val="00D057F4"/>
    <w:rsid w:val="00D10DCB"/>
    <w:rsid w:val="00D21DCB"/>
    <w:rsid w:val="00D24DCC"/>
    <w:rsid w:val="00D25D0C"/>
    <w:rsid w:val="00D472B2"/>
    <w:rsid w:val="00D52368"/>
    <w:rsid w:val="00D628EB"/>
    <w:rsid w:val="00D6365B"/>
    <w:rsid w:val="00D6678E"/>
    <w:rsid w:val="00D67281"/>
    <w:rsid w:val="00D67EB1"/>
    <w:rsid w:val="00D70BD0"/>
    <w:rsid w:val="00D81F0B"/>
    <w:rsid w:val="00D9044E"/>
    <w:rsid w:val="00DA2785"/>
    <w:rsid w:val="00DB41C3"/>
    <w:rsid w:val="00DB6ED2"/>
    <w:rsid w:val="00DC1B39"/>
    <w:rsid w:val="00DC3DF7"/>
    <w:rsid w:val="00DC5C5F"/>
    <w:rsid w:val="00DC5F2B"/>
    <w:rsid w:val="00DE13CF"/>
    <w:rsid w:val="00E046B3"/>
    <w:rsid w:val="00E14473"/>
    <w:rsid w:val="00E147FA"/>
    <w:rsid w:val="00E14B41"/>
    <w:rsid w:val="00E1562F"/>
    <w:rsid w:val="00E2251B"/>
    <w:rsid w:val="00E242D3"/>
    <w:rsid w:val="00E277B2"/>
    <w:rsid w:val="00E40855"/>
    <w:rsid w:val="00E408F1"/>
    <w:rsid w:val="00E421DA"/>
    <w:rsid w:val="00E44B26"/>
    <w:rsid w:val="00E5457D"/>
    <w:rsid w:val="00E56019"/>
    <w:rsid w:val="00E563FB"/>
    <w:rsid w:val="00E60F32"/>
    <w:rsid w:val="00E61015"/>
    <w:rsid w:val="00E63B4C"/>
    <w:rsid w:val="00E726C9"/>
    <w:rsid w:val="00E82A80"/>
    <w:rsid w:val="00E94C02"/>
    <w:rsid w:val="00E94F9C"/>
    <w:rsid w:val="00EA1A13"/>
    <w:rsid w:val="00EA6770"/>
    <w:rsid w:val="00EA6E8A"/>
    <w:rsid w:val="00EB6E3D"/>
    <w:rsid w:val="00EB7A66"/>
    <w:rsid w:val="00EB7C41"/>
    <w:rsid w:val="00EC0115"/>
    <w:rsid w:val="00EC3246"/>
    <w:rsid w:val="00EC5BDB"/>
    <w:rsid w:val="00EE3BC7"/>
    <w:rsid w:val="00EE5CEE"/>
    <w:rsid w:val="00EF048C"/>
    <w:rsid w:val="00EF0A00"/>
    <w:rsid w:val="00F14BB8"/>
    <w:rsid w:val="00F170E9"/>
    <w:rsid w:val="00F2607F"/>
    <w:rsid w:val="00F45469"/>
    <w:rsid w:val="00F523BA"/>
    <w:rsid w:val="00F57427"/>
    <w:rsid w:val="00F65635"/>
    <w:rsid w:val="00F6628A"/>
    <w:rsid w:val="00F6772F"/>
    <w:rsid w:val="00F73501"/>
    <w:rsid w:val="00F84244"/>
    <w:rsid w:val="00F906E7"/>
    <w:rsid w:val="00FB4F33"/>
    <w:rsid w:val="00FB6D05"/>
    <w:rsid w:val="00FC0D40"/>
    <w:rsid w:val="00FD05A6"/>
    <w:rsid w:val="00FE4536"/>
    <w:rsid w:val="00FE4666"/>
    <w:rsid w:val="00FF33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Body Text Indent 2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97D"/>
  </w:style>
  <w:style w:type="paragraph" w:styleId="1">
    <w:name w:val="heading 1"/>
    <w:basedOn w:val="a"/>
    <w:next w:val="a"/>
    <w:link w:val="10"/>
    <w:uiPriority w:val="99"/>
    <w:qFormat/>
    <w:rsid w:val="0077197D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77197D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77197D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E44B2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semiHidden/>
    <w:unhideWhenUsed/>
    <w:qFormat/>
    <w:locked/>
    <w:rsid w:val="00C24F1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5677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75677A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1">
    <w:name w:val="Заголовок 3 Знак1"/>
    <w:basedOn w:val="a0"/>
    <w:link w:val="3"/>
    <w:uiPriority w:val="99"/>
    <w:semiHidden/>
    <w:locked/>
    <w:rsid w:val="0075677A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E44B26"/>
    <w:rPr>
      <w:rFonts w:ascii="Calibri" w:hAnsi="Calibri" w:cs="Times New Roman"/>
      <w:b/>
      <w:bCs/>
      <w:sz w:val="28"/>
      <w:szCs w:val="28"/>
    </w:rPr>
  </w:style>
  <w:style w:type="paragraph" w:styleId="a3">
    <w:name w:val="header"/>
    <w:basedOn w:val="a"/>
    <w:link w:val="a4"/>
    <w:uiPriority w:val="99"/>
    <w:rsid w:val="0077197D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5677A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77197D"/>
    <w:rPr>
      <w:rFonts w:cs="Times New Roman"/>
    </w:rPr>
  </w:style>
  <w:style w:type="paragraph" w:customStyle="1" w:styleId="ConsPlusNormal">
    <w:name w:val="ConsPlusNormal"/>
    <w:link w:val="ConsPlusNormal0"/>
    <w:rsid w:val="00E44B26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E44B26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E44B2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basedOn w:val="a0"/>
    <w:uiPriority w:val="99"/>
    <w:rsid w:val="00E44B26"/>
    <w:rPr>
      <w:rFonts w:ascii="Arial" w:hAnsi="Arial" w:cs="Arial"/>
      <w:b/>
      <w:bCs/>
      <w:sz w:val="26"/>
      <w:szCs w:val="26"/>
      <w:lang w:val="ru-RU" w:eastAsia="ru-RU"/>
    </w:rPr>
  </w:style>
  <w:style w:type="character" w:styleId="a6">
    <w:name w:val="Hyperlink"/>
    <w:basedOn w:val="a0"/>
    <w:uiPriority w:val="99"/>
    <w:rsid w:val="00E44B26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E44B26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basedOn w:val="a0"/>
    <w:link w:val="21"/>
    <w:locked/>
    <w:rsid w:val="00E44B26"/>
    <w:rPr>
      <w:rFonts w:cs="Times New Roman"/>
      <w:sz w:val="24"/>
      <w:szCs w:val="24"/>
    </w:rPr>
  </w:style>
  <w:style w:type="paragraph" w:styleId="23">
    <w:name w:val="Body Text 2"/>
    <w:basedOn w:val="a"/>
    <w:link w:val="24"/>
    <w:uiPriority w:val="99"/>
    <w:rsid w:val="00E44B26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basedOn w:val="a0"/>
    <w:link w:val="23"/>
    <w:uiPriority w:val="99"/>
    <w:locked/>
    <w:rsid w:val="00E44B26"/>
    <w:rPr>
      <w:rFonts w:cs="Times New Roman"/>
      <w:sz w:val="24"/>
      <w:szCs w:val="24"/>
    </w:rPr>
  </w:style>
  <w:style w:type="paragraph" w:styleId="a7">
    <w:name w:val="Body Text"/>
    <w:basedOn w:val="a"/>
    <w:link w:val="a8"/>
    <w:uiPriority w:val="99"/>
    <w:rsid w:val="00E44B26"/>
    <w:pPr>
      <w:spacing w:after="120"/>
    </w:pPr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sid w:val="00E44B26"/>
    <w:rPr>
      <w:rFonts w:cs="Times New Roman"/>
      <w:sz w:val="24"/>
      <w:szCs w:val="24"/>
    </w:rPr>
  </w:style>
  <w:style w:type="character" w:customStyle="1" w:styleId="a9">
    <w:name w:val="Знак"/>
    <w:basedOn w:val="a0"/>
    <w:uiPriority w:val="99"/>
    <w:rsid w:val="00E44B26"/>
    <w:rPr>
      <w:rFonts w:cs="Times New Roman"/>
      <w:sz w:val="16"/>
      <w:szCs w:val="16"/>
      <w:lang w:val="ru-RU" w:eastAsia="ru-RU"/>
    </w:rPr>
  </w:style>
  <w:style w:type="character" w:customStyle="1" w:styleId="ConsPlusNormal0">
    <w:name w:val="ConsPlusNormal Знак"/>
    <w:link w:val="ConsPlusNormal"/>
    <w:locked/>
    <w:rsid w:val="00C06435"/>
    <w:rPr>
      <w:rFonts w:ascii="Arial" w:hAnsi="Arial"/>
      <w:sz w:val="22"/>
      <w:szCs w:val="22"/>
      <w:lang w:val="ru-RU" w:eastAsia="ru-RU" w:bidi="ar-SA"/>
    </w:rPr>
  </w:style>
  <w:style w:type="paragraph" w:styleId="aa">
    <w:name w:val="footer"/>
    <w:basedOn w:val="a"/>
    <w:link w:val="ab"/>
    <w:uiPriority w:val="99"/>
    <w:rsid w:val="00D055E0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D055E0"/>
    <w:rPr>
      <w:rFonts w:cs="Times New Roman"/>
      <w:sz w:val="24"/>
      <w:szCs w:val="24"/>
      <w:lang w:val="ru-RU" w:eastAsia="ru-RU" w:bidi="ar-SA"/>
    </w:rPr>
  </w:style>
  <w:style w:type="paragraph" w:customStyle="1" w:styleId="Normal">
    <w:name w:val="Normal Знак Знак Знак"/>
    <w:rsid w:val="00D055E0"/>
    <w:pPr>
      <w:snapToGrid w:val="0"/>
    </w:pPr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rsid w:val="00EF0A00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355509"/>
    <w:rPr>
      <w:rFonts w:cs="Times New Roman"/>
      <w:sz w:val="2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rsid w:val="000076CA"/>
    <w:pPr>
      <w:spacing w:before="100" w:beforeAutospacing="1" w:after="100" w:afterAutospacing="1"/>
    </w:pPr>
    <w:rPr>
      <w:sz w:val="24"/>
      <w:szCs w:val="24"/>
    </w:rPr>
  </w:style>
  <w:style w:type="table" w:styleId="ae">
    <w:name w:val="Table Grid"/>
    <w:basedOn w:val="a1"/>
    <w:locked/>
    <w:rsid w:val="00771E7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List Paragraph"/>
    <w:basedOn w:val="a"/>
    <w:uiPriority w:val="34"/>
    <w:qFormat/>
    <w:rsid w:val="00E56019"/>
    <w:pPr>
      <w:ind w:left="720"/>
      <w:contextualSpacing/>
    </w:pPr>
  </w:style>
  <w:style w:type="character" w:customStyle="1" w:styleId="af0">
    <w:name w:val="Обычный (веб) Знак"/>
    <w:link w:val="af1"/>
    <w:locked/>
    <w:rsid w:val="00FB6D05"/>
    <w:rPr>
      <w:color w:val="000000"/>
      <w:sz w:val="24"/>
    </w:rPr>
  </w:style>
  <w:style w:type="paragraph" w:styleId="af1">
    <w:name w:val="Normal (Web)"/>
    <w:basedOn w:val="a"/>
    <w:link w:val="af0"/>
    <w:rsid w:val="00FB6D05"/>
    <w:pPr>
      <w:spacing w:before="71" w:after="71"/>
      <w:ind w:firstLine="240"/>
    </w:pPr>
    <w:rPr>
      <w:color w:val="000000"/>
      <w:sz w:val="24"/>
    </w:rPr>
  </w:style>
  <w:style w:type="paragraph" w:styleId="af2">
    <w:name w:val="footnote text"/>
    <w:basedOn w:val="a"/>
    <w:link w:val="af3"/>
    <w:uiPriority w:val="99"/>
    <w:semiHidden/>
    <w:rsid w:val="00FB6D05"/>
    <w:rPr>
      <w:rFonts w:eastAsia="Calibri"/>
    </w:rPr>
  </w:style>
  <w:style w:type="character" w:customStyle="1" w:styleId="af3">
    <w:name w:val="Текст сноски Знак"/>
    <w:basedOn w:val="a0"/>
    <w:link w:val="af2"/>
    <w:uiPriority w:val="99"/>
    <w:semiHidden/>
    <w:rsid w:val="00FB6D05"/>
    <w:rPr>
      <w:rFonts w:eastAsia="Calibri"/>
    </w:rPr>
  </w:style>
  <w:style w:type="character" w:styleId="af4">
    <w:name w:val="footnote reference"/>
    <w:uiPriority w:val="99"/>
    <w:semiHidden/>
    <w:rsid w:val="00FB6D05"/>
    <w:rPr>
      <w:rFonts w:cs="Times New Roman"/>
      <w:vertAlign w:val="superscript"/>
    </w:rPr>
  </w:style>
  <w:style w:type="paragraph" w:customStyle="1" w:styleId="210">
    <w:name w:val="Основной текст с отступом 21"/>
    <w:basedOn w:val="a"/>
    <w:rsid w:val="00FB6D05"/>
    <w:pPr>
      <w:autoSpaceDE w:val="0"/>
      <w:ind w:firstLine="540"/>
      <w:jc w:val="both"/>
    </w:pPr>
    <w:rPr>
      <w:rFonts w:eastAsia="Calibri" w:cs="Calibri"/>
      <w:sz w:val="24"/>
      <w:szCs w:val="24"/>
      <w:lang w:eastAsia="ar-SA"/>
    </w:rPr>
  </w:style>
  <w:style w:type="paragraph" w:styleId="32">
    <w:name w:val="Body Text Indent 3"/>
    <w:basedOn w:val="a"/>
    <w:link w:val="33"/>
    <w:uiPriority w:val="99"/>
    <w:unhideWhenUsed/>
    <w:rsid w:val="00C24F1B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rsid w:val="00C24F1B"/>
    <w:rPr>
      <w:sz w:val="16"/>
      <w:szCs w:val="16"/>
    </w:rPr>
  </w:style>
  <w:style w:type="character" w:customStyle="1" w:styleId="60">
    <w:name w:val="Заголовок 6 Знак"/>
    <w:basedOn w:val="a0"/>
    <w:link w:val="6"/>
    <w:semiHidden/>
    <w:rsid w:val="00C24F1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Body Text Indent 2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97D"/>
  </w:style>
  <w:style w:type="paragraph" w:styleId="1">
    <w:name w:val="heading 1"/>
    <w:basedOn w:val="a"/>
    <w:next w:val="a"/>
    <w:link w:val="10"/>
    <w:uiPriority w:val="99"/>
    <w:qFormat/>
    <w:rsid w:val="0077197D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77197D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77197D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E44B2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semiHidden/>
    <w:unhideWhenUsed/>
    <w:qFormat/>
    <w:locked/>
    <w:rsid w:val="00C24F1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5677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75677A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1">
    <w:name w:val="Заголовок 3 Знак1"/>
    <w:basedOn w:val="a0"/>
    <w:link w:val="3"/>
    <w:uiPriority w:val="99"/>
    <w:semiHidden/>
    <w:locked/>
    <w:rsid w:val="0075677A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E44B26"/>
    <w:rPr>
      <w:rFonts w:ascii="Calibri" w:hAnsi="Calibri" w:cs="Times New Roman"/>
      <w:b/>
      <w:bCs/>
      <w:sz w:val="28"/>
      <w:szCs w:val="28"/>
    </w:rPr>
  </w:style>
  <w:style w:type="paragraph" w:styleId="a3">
    <w:name w:val="header"/>
    <w:basedOn w:val="a"/>
    <w:link w:val="a4"/>
    <w:uiPriority w:val="99"/>
    <w:rsid w:val="0077197D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5677A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77197D"/>
    <w:rPr>
      <w:rFonts w:cs="Times New Roman"/>
    </w:rPr>
  </w:style>
  <w:style w:type="paragraph" w:customStyle="1" w:styleId="ConsPlusNormal">
    <w:name w:val="ConsPlusNormal"/>
    <w:link w:val="ConsPlusNormal0"/>
    <w:rsid w:val="00E44B26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E44B26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E44B2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basedOn w:val="a0"/>
    <w:uiPriority w:val="99"/>
    <w:rsid w:val="00E44B26"/>
    <w:rPr>
      <w:rFonts w:ascii="Arial" w:hAnsi="Arial" w:cs="Arial"/>
      <w:b/>
      <w:bCs/>
      <w:sz w:val="26"/>
      <w:szCs w:val="26"/>
      <w:lang w:val="ru-RU" w:eastAsia="ru-RU"/>
    </w:rPr>
  </w:style>
  <w:style w:type="character" w:styleId="a6">
    <w:name w:val="Hyperlink"/>
    <w:basedOn w:val="a0"/>
    <w:uiPriority w:val="99"/>
    <w:rsid w:val="00E44B26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E44B26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basedOn w:val="a0"/>
    <w:link w:val="21"/>
    <w:locked/>
    <w:rsid w:val="00E44B26"/>
    <w:rPr>
      <w:rFonts w:cs="Times New Roman"/>
      <w:sz w:val="24"/>
      <w:szCs w:val="24"/>
    </w:rPr>
  </w:style>
  <w:style w:type="paragraph" w:styleId="23">
    <w:name w:val="Body Text 2"/>
    <w:basedOn w:val="a"/>
    <w:link w:val="24"/>
    <w:uiPriority w:val="99"/>
    <w:rsid w:val="00E44B26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basedOn w:val="a0"/>
    <w:link w:val="23"/>
    <w:uiPriority w:val="99"/>
    <w:locked/>
    <w:rsid w:val="00E44B26"/>
    <w:rPr>
      <w:rFonts w:cs="Times New Roman"/>
      <w:sz w:val="24"/>
      <w:szCs w:val="24"/>
    </w:rPr>
  </w:style>
  <w:style w:type="paragraph" w:styleId="a7">
    <w:name w:val="Body Text"/>
    <w:basedOn w:val="a"/>
    <w:link w:val="a8"/>
    <w:uiPriority w:val="99"/>
    <w:rsid w:val="00E44B26"/>
    <w:pPr>
      <w:spacing w:after="120"/>
    </w:pPr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sid w:val="00E44B26"/>
    <w:rPr>
      <w:rFonts w:cs="Times New Roman"/>
      <w:sz w:val="24"/>
      <w:szCs w:val="24"/>
    </w:rPr>
  </w:style>
  <w:style w:type="character" w:customStyle="1" w:styleId="a9">
    <w:name w:val="Знак"/>
    <w:basedOn w:val="a0"/>
    <w:uiPriority w:val="99"/>
    <w:rsid w:val="00E44B26"/>
    <w:rPr>
      <w:rFonts w:cs="Times New Roman"/>
      <w:sz w:val="16"/>
      <w:szCs w:val="16"/>
      <w:lang w:val="ru-RU" w:eastAsia="ru-RU"/>
    </w:rPr>
  </w:style>
  <w:style w:type="character" w:customStyle="1" w:styleId="ConsPlusNormal0">
    <w:name w:val="ConsPlusNormal Знак"/>
    <w:link w:val="ConsPlusNormal"/>
    <w:locked/>
    <w:rsid w:val="00C06435"/>
    <w:rPr>
      <w:rFonts w:ascii="Arial" w:hAnsi="Arial"/>
      <w:sz w:val="22"/>
      <w:szCs w:val="22"/>
      <w:lang w:val="ru-RU" w:eastAsia="ru-RU" w:bidi="ar-SA"/>
    </w:rPr>
  </w:style>
  <w:style w:type="paragraph" w:styleId="aa">
    <w:name w:val="footer"/>
    <w:basedOn w:val="a"/>
    <w:link w:val="ab"/>
    <w:uiPriority w:val="99"/>
    <w:rsid w:val="00D055E0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D055E0"/>
    <w:rPr>
      <w:rFonts w:cs="Times New Roman"/>
      <w:sz w:val="24"/>
      <w:szCs w:val="24"/>
      <w:lang w:val="ru-RU" w:eastAsia="ru-RU" w:bidi="ar-SA"/>
    </w:rPr>
  </w:style>
  <w:style w:type="paragraph" w:customStyle="1" w:styleId="Normal">
    <w:name w:val="Normal Знак Знак Знак"/>
    <w:rsid w:val="00D055E0"/>
    <w:pPr>
      <w:snapToGrid w:val="0"/>
    </w:pPr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rsid w:val="00EF0A00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355509"/>
    <w:rPr>
      <w:rFonts w:cs="Times New Roman"/>
      <w:sz w:val="2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rsid w:val="000076CA"/>
    <w:pPr>
      <w:spacing w:before="100" w:beforeAutospacing="1" w:after="100" w:afterAutospacing="1"/>
    </w:pPr>
    <w:rPr>
      <w:sz w:val="24"/>
      <w:szCs w:val="24"/>
    </w:rPr>
  </w:style>
  <w:style w:type="table" w:styleId="ae">
    <w:name w:val="Table Grid"/>
    <w:basedOn w:val="a1"/>
    <w:locked/>
    <w:rsid w:val="00771E7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List Paragraph"/>
    <w:basedOn w:val="a"/>
    <w:uiPriority w:val="34"/>
    <w:qFormat/>
    <w:rsid w:val="00E56019"/>
    <w:pPr>
      <w:ind w:left="720"/>
      <w:contextualSpacing/>
    </w:pPr>
  </w:style>
  <w:style w:type="character" w:customStyle="1" w:styleId="af0">
    <w:name w:val="Обычный (веб) Знак"/>
    <w:link w:val="af1"/>
    <w:locked/>
    <w:rsid w:val="00FB6D05"/>
    <w:rPr>
      <w:color w:val="000000"/>
      <w:sz w:val="24"/>
    </w:rPr>
  </w:style>
  <w:style w:type="paragraph" w:styleId="af1">
    <w:name w:val="Normal (Web)"/>
    <w:basedOn w:val="a"/>
    <w:link w:val="af0"/>
    <w:rsid w:val="00FB6D05"/>
    <w:pPr>
      <w:spacing w:before="71" w:after="71"/>
      <w:ind w:firstLine="240"/>
    </w:pPr>
    <w:rPr>
      <w:color w:val="000000"/>
      <w:sz w:val="24"/>
    </w:rPr>
  </w:style>
  <w:style w:type="paragraph" w:styleId="af2">
    <w:name w:val="footnote text"/>
    <w:basedOn w:val="a"/>
    <w:link w:val="af3"/>
    <w:uiPriority w:val="99"/>
    <w:semiHidden/>
    <w:rsid w:val="00FB6D05"/>
    <w:rPr>
      <w:rFonts w:eastAsia="Calibri"/>
    </w:rPr>
  </w:style>
  <w:style w:type="character" w:customStyle="1" w:styleId="af3">
    <w:name w:val="Текст сноски Знак"/>
    <w:basedOn w:val="a0"/>
    <w:link w:val="af2"/>
    <w:uiPriority w:val="99"/>
    <w:semiHidden/>
    <w:rsid w:val="00FB6D05"/>
    <w:rPr>
      <w:rFonts w:eastAsia="Calibri"/>
    </w:rPr>
  </w:style>
  <w:style w:type="character" w:styleId="af4">
    <w:name w:val="footnote reference"/>
    <w:uiPriority w:val="99"/>
    <w:semiHidden/>
    <w:rsid w:val="00FB6D05"/>
    <w:rPr>
      <w:rFonts w:cs="Times New Roman"/>
      <w:vertAlign w:val="superscript"/>
    </w:rPr>
  </w:style>
  <w:style w:type="paragraph" w:customStyle="1" w:styleId="210">
    <w:name w:val="Основной текст с отступом 21"/>
    <w:basedOn w:val="a"/>
    <w:rsid w:val="00FB6D05"/>
    <w:pPr>
      <w:autoSpaceDE w:val="0"/>
      <w:ind w:firstLine="540"/>
      <w:jc w:val="both"/>
    </w:pPr>
    <w:rPr>
      <w:rFonts w:eastAsia="Calibri" w:cs="Calibri"/>
      <w:sz w:val="24"/>
      <w:szCs w:val="24"/>
      <w:lang w:eastAsia="ar-SA"/>
    </w:rPr>
  </w:style>
  <w:style w:type="paragraph" w:styleId="32">
    <w:name w:val="Body Text Indent 3"/>
    <w:basedOn w:val="a"/>
    <w:link w:val="33"/>
    <w:uiPriority w:val="99"/>
    <w:unhideWhenUsed/>
    <w:rsid w:val="00C24F1B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rsid w:val="00C24F1B"/>
    <w:rPr>
      <w:sz w:val="16"/>
      <w:szCs w:val="16"/>
    </w:rPr>
  </w:style>
  <w:style w:type="character" w:customStyle="1" w:styleId="60">
    <w:name w:val="Заголовок 6 Знак"/>
    <w:basedOn w:val="a0"/>
    <w:link w:val="6"/>
    <w:semiHidden/>
    <w:rsid w:val="00C24F1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28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olodilova\Local%20Settings\Temporary%20Internet%20Files\Content.MSO\5B8D624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5B8D6245.dot</Template>
  <TotalTime>188</TotalTime>
  <Pages>1</Pages>
  <Words>223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Orgotdel1</cp:lastModifiedBy>
  <cp:revision>15</cp:revision>
  <cp:lastPrinted>2023-06-06T08:46:00Z</cp:lastPrinted>
  <dcterms:created xsi:type="dcterms:W3CDTF">2023-05-15T10:46:00Z</dcterms:created>
  <dcterms:modified xsi:type="dcterms:W3CDTF">2023-06-22T11:21:00Z</dcterms:modified>
</cp:coreProperties>
</file>